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490" w:rsidRPr="00861C74" w:rsidRDefault="000C2490" w:rsidP="00E064CF">
      <w:pPr>
        <w:jc w:val="righ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  <w:r w:rsidRPr="00861C74">
        <w:rPr>
          <w:sz w:val="28"/>
          <w:szCs w:val="28"/>
        </w:rPr>
        <w:t>Приложение №1</w:t>
      </w:r>
    </w:p>
    <w:p w:rsidR="000C2490" w:rsidRDefault="000C2490" w:rsidP="00E064CF">
      <w:pPr>
        <w:jc w:val="center"/>
        <w:rPr>
          <w:b/>
          <w:bCs/>
          <w:sz w:val="28"/>
          <w:szCs w:val="28"/>
        </w:rPr>
      </w:pPr>
      <w:r w:rsidRPr="00113A8D">
        <w:rPr>
          <w:b/>
          <w:bCs/>
          <w:sz w:val="28"/>
          <w:szCs w:val="28"/>
        </w:rPr>
        <w:t xml:space="preserve">Базовые площадки для проведения </w:t>
      </w:r>
    </w:p>
    <w:p w:rsidR="000C2490" w:rsidRPr="00F5192B" w:rsidRDefault="000C2490" w:rsidP="00E064CF">
      <w:pPr>
        <w:jc w:val="center"/>
        <w:rPr>
          <w:b/>
          <w:bCs/>
          <w:color w:val="000000"/>
          <w:sz w:val="28"/>
          <w:szCs w:val="28"/>
        </w:rPr>
      </w:pPr>
      <w:r w:rsidRPr="00113A8D">
        <w:rPr>
          <w:b/>
          <w:bCs/>
          <w:sz w:val="28"/>
          <w:szCs w:val="28"/>
        </w:rPr>
        <w:t>муниципального этапа всероссийск</w:t>
      </w:r>
      <w:r>
        <w:rPr>
          <w:b/>
          <w:bCs/>
          <w:sz w:val="28"/>
          <w:szCs w:val="28"/>
        </w:rPr>
        <w:t>ой</w:t>
      </w:r>
      <w:r w:rsidRPr="00113A8D">
        <w:rPr>
          <w:b/>
          <w:bCs/>
          <w:sz w:val="28"/>
          <w:szCs w:val="28"/>
        </w:rPr>
        <w:t xml:space="preserve"> и республиканск</w:t>
      </w:r>
      <w:r>
        <w:rPr>
          <w:b/>
          <w:bCs/>
          <w:sz w:val="28"/>
          <w:szCs w:val="28"/>
        </w:rPr>
        <w:t>ой</w:t>
      </w:r>
      <w:r w:rsidRPr="00113A8D">
        <w:rPr>
          <w:b/>
          <w:bCs/>
          <w:sz w:val="28"/>
          <w:szCs w:val="28"/>
        </w:rPr>
        <w:t xml:space="preserve"> олимпиад</w:t>
      </w:r>
      <w:r>
        <w:rPr>
          <w:b/>
          <w:bCs/>
          <w:sz w:val="28"/>
          <w:szCs w:val="28"/>
        </w:rPr>
        <w:t>ы</w:t>
      </w:r>
      <w:r w:rsidRPr="00113A8D">
        <w:rPr>
          <w:b/>
          <w:bCs/>
          <w:sz w:val="28"/>
          <w:szCs w:val="28"/>
        </w:rPr>
        <w:t xml:space="preserve"> школьников </w:t>
      </w:r>
      <w:r>
        <w:rPr>
          <w:b/>
          <w:bCs/>
          <w:color w:val="000000"/>
          <w:sz w:val="28"/>
          <w:szCs w:val="28"/>
        </w:rPr>
        <w:t>в 2014</w:t>
      </w:r>
      <w:r w:rsidRPr="00F5192B">
        <w:rPr>
          <w:b/>
          <w:bCs/>
          <w:color w:val="000000"/>
          <w:sz w:val="28"/>
          <w:szCs w:val="28"/>
        </w:rPr>
        <w:t>/201</w:t>
      </w:r>
      <w:r>
        <w:rPr>
          <w:b/>
          <w:bCs/>
          <w:color w:val="000000"/>
          <w:sz w:val="28"/>
          <w:szCs w:val="28"/>
        </w:rPr>
        <w:t>5</w:t>
      </w:r>
      <w:r w:rsidRPr="00F5192B">
        <w:rPr>
          <w:b/>
          <w:bCs/>
          <w:color w:val="000000"/>
          <w:sz w:val="28"/>
          <w:szCs w:val="28"/>
        </w:rPr>
        <w:t xml:space="preserve"> учебном году</w:t>
      </w:r>
    </w:p>
    <w:p w:rsidR="000C2490" w:rsidRPr="00366160" w:rsidRDefault="000C2490" w:rsidP="00E064CF">
      <w:pPr>
        <w:jc w:val="center"/>
        <w:rPr>
          <w:b/>
          <w:bCs/>
          <w:sz w:val="28"/>
          <w:szCs w:val="28"/>
          <w:u w:val="single"/>
        </w:rPr>
      </w:pPr>
      <w:r w:rsidRPr="00366160">
        <w:rPr>
          <w:b/>
          <w:bCs/>
          <w:sz w:val="28"/>
          <w:szCs w:val="28"/>
          <w:u w:val="single"/>
        </w:rPr>
        <w:t>Начало олимпиады в 09.30</w:t>
      </w:r>
    </w:p>
    <w:p w:rsidR="000C2490" w:rsidRPr="00F5192B" w:rsidRDefault="000C2490" w:rsidP="00E064CF">
      <w:pPr>
        <w:jc w:val="center"/>
        <w:rPr>
          <w:sz w:val="28"/>
          <w:szCs w:val="28"/>
        </w:rPr>
      </w:pPr>
    </w:p>
    <w:tbl>
      <w:tblPr>
        <w:tblW w:w="1528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835"/>
        <w:gridCol w:w="1843"/>
        <w:gridCol w:w="1843"/>
        <w:gridCol w:w="2607"/>
        <w:gridCol w:w="3488"/>
        <w:gridCol w:w="2672"/>
      </w:tblGrid>
      <w:tr w:rsidR="000C2490" w:rsidRPr="00F5192B">
        <w:tc>
          <w:tcPr>
            <w:tcW w:w="2835" w:type="dxa"/>
          </w:tcPr>
          <w:p w:rsidR="000C2490" w:rsidRPr="00F5192B" w:rsidRDefault="000C2490" w:rsidP="001865E3">
            <w:pPr>
              <w:jc w:val="center"/>
              <w:rPr>
                <w:b/>
                <w:bCs/>
                <w:sz w:val="28"/>
                <w:szCs w:val="28"/>
              </w:rPr>
            </w:pPr>
            <w:r w:rsidRPr="00F5192B">
              <w:rPr>
                <w:b/>
                <w:bCs/>
                <w:sz w:val="28"/>
                <w:szCs w:val="28"/>
              </w:rPr>
              <w:t>Наименование предмета</w:t>
            </w:r>
          </w:p>
        </w:tc>
        <w:tc>
          <w:tcPr>
            <w:tcW w:w="1843" w:type="dxa"/>
          </w:tcPr>
          <w:p w:rsidR="000C2490" w:rsidRPr="00F5192B" w:rsidRDefault="000C2490" w:rsidP="001865E3">
            <w:pPr>
              <w:jc w:val="center"/>
              <w:rPr>
                <w:b/>
                <w:bCs/>
                <w:sz w:val="28"/>
                <w:szCs w:val="28"/>
              </w:rPr>
            </w:pPr>
            <w:r w:rsidRPr="00F5192B">
              <w:rPr>
                <w:b/>
                <w:bCs/>
                <w:sz w:val="28"/>
                <w:szCs w:val="28"/>
              </w:rPr>
              <w:t>Параллели</w:t>
            </w:r>
          </w:p>
        </w:tc>
        <w:tc>
          <w:tcPr>
            <w:tcW w:w="1843" w:type="dxa"/>
          </w:tcPr>
          <w:p w:rsidR="000C2490" w:rsidRPr="00F5192B" w:rsidRDefault="000C2490" w:rsidP="001865E3">
            <w:pPr>
              <w:jc w:val="center"/>
              <w:rPr>
                <w:b/>
                <w:bCs/>
                <w:sz w:val="28"/>
                <w:szCs w:val="28"/>
              </w:rPr>
            </w:pPr>
            <w:r w:rsidRPr="00F5192B">
              <w:rPr>
                <w:b/>
                <w:bCs/>
                <w:sz w:val="28"/>
                <w:szCs w:val="28"/>
              </w:rPr>
              <w:t>Дата проведения</w:t>
            </w:r>
          </w:p>
        </w:tc>
        <w:tc>
          <w:tcPr>
            <w:tcW w:w="2607" w:type="dxa"/>
          </w:tcPr>
          <w:p w:rsidR="000C2490" w:rsidRPr="00F5192B" w:rsidRDefault="000C2490" w:rsidP="001865E3">
            <w:pPr>
              <w:jc w:val="center"/>
              <w:rPr>
                <w:b/>
                <w:bCs/>
                <w:sz w:val="28"/>
                <w:szCs w:val="28"/>
              </w:rPr>
            </w:pPr>
            <w:r w:rsidRPr="00F5192B">
              <w:rPr>
                <w:b/>
                <w:bCs/>
                <w:sz w:val="28"/>
                <w:szCs w:val="28"/>
              </w:rPr>
              <w:t>Место проведения</w:t>
            </w:r>
          </w:p>
        </w:tc>
        <w:tc>
          <w:tcPr>
            <w:tcW w:w="3488" w:type="dxa"/>
          </w:tcPr>
          <w:p w:rsidR="000C2490" w:rsidRPr="00F5192B" w:rsidRDefault="000C2490" w:rsidP="001865E3">
            <w:pPr>
              <w:jc w:val="center"/>
              <w:rPr>
                <w:b/>
                <w:bCs/>
                <w:sz w:val="28"/>
                <w:szCs w:val="28"/>
              </w:rPr>
            </w:pPr>
            <w:r w:rsidRPr="00F5192B">
              <w:rPr>
                <w:b/>
                <w:bCs/>
                <w:sz w:val="28"/>
                <w:szCs w:val="28"/>
              </w:rPr>
              <w:t>Адрес</w:t>
            </w:r>
          </w:p>
        </w:tc>
        <w:tc>
          <w:tcPr>
            <w:tcW w:w="2672" w:type="dxa"/>
          </w:tcPr>
          <w:p w:rsidR="000C2490" w:rsidRDefault="000C2490" w:rsidP="001865E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Ответственный </w:t>
            </w:r>
          </w:p>
          <w:p w:rsidR="000C2490" w:rsidRPr="00F5192B" w:rsidRDefault="000C2490" w:rsidP="001865E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 РОО</w:t>
            </w:r>
          </w:p>
        </w:tc>
      </w:tr>
      <w:tr w:rsidR="000C2490" w:rsidRPr="00F5192B">
        <w:tc>
          <w:tcPr>
            <w:tcW w:w="2835" w:type="dxa"/>
          </w:tcPr>
          <w:p w:rsidR="000C2490" w:rsidRPr="006A4A01" w:rsidRDefault="000C2490" w:rsidP="00CA162F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Геология</w:t>
            </w:r>
          </w:p>
        </w:tc>
        <w:tc>
          <w:tcPr>
            <w:tcW w:w="1843" w:type="dxa"/>
          </w:tcPr>
          <w:p w:rsidR="000C2490" w:rsidRPr="006A4A01" w:rsidRDefault="000C2490" w:rsidP="00CA162F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9,10,11</w:t>
            </w:r>
          </w:p>
          <w:p w:rsidR="000C2490" w:rsidRPr="006A4A01" w:rsidRDefault="000C2490" w:rsidP="00CA162F">
            <w:pPr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</w:tcPr>
          <w:p w:rsidR="000C2490" w:rsidRPr="006A4A01" w:rsidRDefault="000C2490" w:rsidP="00CA162F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14 ноября</w:t>
            </w:r>
          </w:p>
        </w:tc>
        <w:tc>
          <w:tcPr>
            <w:tcW w:w="2607" w:type="dxa"/>
          </w:tcPr>
          <w:p w:rsidR="000C2490" w:rsidRPr="006A4A01" w:rsidRDefault="000C2490" w:rsidP="00CA162F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гимназия №</w:t>
            </w:r>
            <w:r w:rsidRPr="006A4A01">
              <w:rPr>
                <w:sz w:val="28"/>
                <w:szCs w:val="28"/>
                <w:highlight w:val="yellow"/>
              </w:rPr>
              <w:t>93 Советского района</w:t>
            </w:r>
          </w:p>
        </w:tc>
        <w:tc>
          <w:tcPr>
            <w:tcW w:w="3488" w:type="dxa"/>
          </w:tcPr>
          <w:p w:rsidR="000C2490" w:rsidRPr="006A4A01" w:rsidRDefault="000C2490" w:rsidP="00CA162F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ул.К.Позиция,37</w:t>
            </w:r>
          </w:p>
        </w:tc>
        <w:tc>
          <w:tcPr>
            <w:tcW w:w="2672" w:type="dxa"/>
          </w:tcPr>
          <w:p w:rsidR="000C2490" w:rsidRPr="006A4A01" w:rsidRDefault="000C2490" w:rsidP="00CA162F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И.В.Загирова</w:t>
            </w:r>
          </w:p>
        </w:tc>
      </w:tr>
      <w:tr w:rsidR="000C2490" w:rsidRPr="00F5192B">
        <w:tc>
          <w:tcPr>
            <w:tcW w:w="2835" w:type="dxa"/>
          </w:tcPr>
          <w:p w:rsidR="000C2490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Экология (теория)</w:t>
            </w:r>
          </w:p>
          <w:p w:rsidR="000C2490" w:rsidRPr="001F1F81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(защита проекта)</w:t>
            </w:r>
          </w:p>
        </w:tc>
        <w:tc>
          <w:tcPr>
            <w:tcW w:w="1843" w:type="dxa"/>
          </w:tcPr>
          <w:p w:rsidR="000C2490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7,8,9,10,11</w:t>
            </w:r>
          </w:p>
        </w:tc>
        <w:tc>
          <w:tcPr>
            <w:tcW w:w="1843" w:type="dxa"/>
          </w:tcPr>
          <w:p w:rsidR="000C2490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ноября</w:t>
            </w:r>
          </w:p>
          <w:p w:rsidR="000C2490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доп. график</w:t>
            </w:r>
          </w:p>
        </w:tc>
        <w:tc>
          <w:tcPr>
            <w:tcW w:w="2607" w:type="dxa"/>
          </w:tcPr>
          <w:p w:rsidR="000C2490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 №99</w:t>
            </w:r>
          </w:p>
          <w:p w:rsidR="000C2490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ГЦТРиГО</w:t>
            </w:r>
          </w:p>
        </w:tc>
        <w:tc>
          <w:tcPr>
            <w:tcW w:w="3488" w:type="dxa"/>
          </w:tcPr>
          <w:p w:rsidR="000C2490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ул.Восход,</w:t>
            </w:r>
            <w:r w:rsidRPr="00F5192B">
              <w:rPr>
                <w:sz w:val="28"/>
                <w:szCs w:val="28"/>
              </w:rPr>
              <w:t>29</w:t>
            </w:r>
          </w:p>
          <w:p w:rsidR="000C2490" w:rsidRDefault="000C2490" w:rsidP="001F1F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ул.А.Еники,23</w:t>
            </w:r>
          </w:p>
        </w:tc>
        <w:tc>
          <w:tcPr>
            <w:tcW w:w="2672" w:type="dxa"/>
          </w:tcPr>
          <w:p w:rsidR="000C2490" w:rsidRPr="001F1F81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И.В.Загирова Р.М.Краскова 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Английский язык</w:t>
            </w:r>
            <w:r>
              <w:rPr>
                <w:sz w:val="28"/>
                <w:szCs w:val="28"/>
              </w:rPr>
              <w:t xml:space="preserve"> (письменный тур)</w:t>
            </w:r>
          </w:p>
        </w:tc>
        <w:tc>
          <w:tcPr>
            <w:tcW w:w="1843" w:type="dxa"/>
            <w:vMerge w:val="restart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7-8, 9-10-</w:t>
            </w:r>
            <w:r w:rsidRPr="00F5192B">
              <w:rPr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0C2490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 </w:t>
            </w:r>
            <w:r w:rsidRPr="00F5192B">
              <w:rPr>
                <w:sz w:val="28"/>
                <w:szCs w:val="28"/>
              </w:rPr>
              <w:t>ноября</w:t>
            </w:r>
          </w:p>
          <w:p w:rsidR="000C2490" w:rsidRPr="00F5192B" w:rsidRDefault="000C2490" w:rsidP="00906256">
            <w:pPr>
              <w:rPr>
                <w:sz w:val="28"/>
                <w:szCs w:val="28"/>
              </w:rPr>
            </w:pPr>
          </w:p>
        </w:tc>
        <w:tc>
          <w:tcPr>
            <w:tcW w:w="2607" w:type="dxa"/>
          </w:tcPr>
          <w:p w:rsidR="000C2490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</w:t>
            </w:r>
            <w:r w:rsidRPr="00F5192B">
              <w:rPr>
                <w:sz w:val="28"/>
                <w:szCs w:val="28"/>
              </w:rPr>
              <w:t xml:space="preserve"> №</w:t>
            </w:r>
            <w:r>
              <w:rPr>
                <w:sz w:val="28"/>
                <w:szCs w:val="28"/>
              </w:rPr>
              <w:t>2</w:t>
            </w:r>
          </w:p>
          <w:p w:rsidR="000C2490" w:rsidRPr="00F5192B" w:rsidRDefault="000C2490" w:rsidP="00906256">
            <w:pPr>
              <w:rPr>
                <w:sz w:val="28"/>
                <w:szCs w:val="28"/>
              </w:rPr>
            </w:pPr>
          </w:p>
        </w:tc>
        <w:tc>
          <w:tcPr>
            <w:tcW w:w="3488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>Ш.Усманова,</w:t>
            </w:r>
            <w:r w:rsidRPr="00F5192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672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И.В.Загирова</w:t>
            </w:r>
            <w:r w:rsidRPr="00F5192B">
              <w:rPr>
                <w:sz w:val="28"/>
                <w:szCs w:val="28"/>
              </w:rPr>
              <w:t xml:space="preserve"> 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Английский язык</w:t>
            </w:r>
            <w:r>
              <w:rPr>
                <w:sz w:val="28"/>
                <w:szCs w:val="28"/>
              </w:rPr>
              <w:t xml:space="preserve"> (устный тур)</w:t>
            </w:r>
          </w:p>
        </w:tc>
        <w:tc>
          <w:tcPr>
            <w:tcW w:w="1843" w:type="dxa"/>
            <w:vMerge/>
          </w:tcPr>
          <w:p w:rsidR="000C2490" w:rsidRDefault="000C2490" w:rsidP="00906256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Pr="00F5192B">
              <w:rPr>
                <w:sz w:val="28"/>
                <w:szCs w:val="28"/>
              </w:rPr>
              <w:t xml:space="preserve"> ноября</w:t>
            </w:r>
          </w:p>
        </w:tc>
        <w:tc>
          <w:tcPr>
            <w:tcW w:w="2607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школа №87</w:t>
            </w:r>
          </w:p>
        </w:tc>
        <w:tc>
          <w:tcPr>
            <w:tcW w:w="3488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ул.Серова,</w:t>
            </w:r>
            <w:r w:rsidRPr="00F5192B">
              <w:rPr>
                <w:sz w:val="28"/>
                <w:szCs w:val="28"/>
              </w:rPr>
              <w:t>12а</w:t>
            </w:r>
          </w:p>
        </w:tc>
        <w:tc>
          <w:tcPr>
            <w:tcW w:w="2672" w:type="dxa"/>
          </w:tcPr>
          <w:p w:rsidR="000C2490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И.В.Загирова С.Л.Архипова </w:t>
            </w:r>
          </w:p>
        </w:tc>
      </w:tr>
      <w:tr w:rsidR="000C2490" w:rsidRPr="00F5192B">
        <w:tc>
          <w:tcPr>
            <w:tcW w:w="2835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Астрономия</w:t>
            </w:r>
          </w:p>
        </w:tc>
        <w:tc>
          <w:tcPr>
            <w:tcW w:w="1843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7-8,9,10,11</w:t>
            </w:r>
          </w:p>
        </w:tc>
        <w:tc>
          <w:tcPr>
            <w:tcW w:w="1843" w:type="dxa"/>
          </w:tcPr>
          <w:p w:rsidR="000C2490" w:rsidRPr="006A4A01" w:rsidRDefault="000C2490" w:rsidP="00906256">
            <w:pPr>
              <w:rPr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20 ноября</w:t>
            </w:r>
          </w:p>
        </w:tc>
        <w:tc>
          <w:tcPr>
            <w:tcW w:w="2607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школа №82 Приволжского района</w:t>
            </w:r>
          </w:p>
        </w:tc>
        <w:tc>
          <w:tcPr>
            <w:tcW w:w="3488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ул.Качалова,107</w:t>
            </w:r>
          </w:p>
        </w:tc>
        <w:tc>
          <w:tcPr>
            <w:tcW w:w="2672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И.В.Загирова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Биология</w:t>
            </w:r>
          </w:p>
        </w:tc>
        <w:tc>
          <w:tcPr>
            <w:tcW w:w="1843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7,8,9,10,11</w:t>
            </w:r>
          </w:p>
        </w:tc>
        <w:tc>
          <w:tcPr>
            <w:tcW w:w="1843" w:type="dxa"/>
          </w:tcPr>
          <w:p w:rsidR="000C2490" w:rsidRPr="00F5192B" w:rsidRDefault="000C2490" w:rsidP="00906256">
            <w:r w:rsidRPr="00F5192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1 </w:t>
            </w:r>
            <w:r w:rsidRPr="00F5192B">
              <w:rPr>
                <w:sz w:val="28"/>
                <w:szCs w:val="28"/>
              </w:rPr>
              <w:t>ноября</w:t>
            </w:r>
          </w:p>
        </w:tc>
        <w:tc>
          <w:tcPr>
            <w:tcW w:w="2607" w:type="dxa"/>
          </w:tcPr>
          <w:p w:rsidR="000C2490" w:rsidRPr="00F5192B" w:rsidRDefault="000C2490" w:rsidP="00906256">
            <w:pPr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 №4</w:t>
            </w:r>
            <w:r w:rsidRPr="00F519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88" w:type="dxa"/>
          </w:tcPr>
          <w:p w:rsidR="000C2490" w:rsidRPr="00F5192B" w:rsidRDefault="000C2490" w:rsidP="00906256">
            <w:pPr>
              <w:rPr>
                <w:color w:val="FF0000"/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>Чкалова, 8</w:t>
            </w:r>
          </w:p>
        </w:tc>
        <w:tc>
          <w:tcPr>
            <w:tcW w:w="2672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И.В.Загирова Р.М.Краскова </w:t>
            </w:r>
          </w:p>
        </w:tc>
      </w:tr>
      <w:tr w:rsidR="000C2490" w:rsidRPr="00F5192B">
        <w:tc>
          <w:tcPr>
            <w:tcW w:w="2835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Экономика</w:t>
            </w:r>
          </w:p>
        </w:tc>
        <w:tc>
          <w:tcPr>
            <w:tcW w:w="1843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8,9-10-11</w:t>
            </w:r>
          </w:p>
        </w:tc>
        <w:tc>
          <w:tcPr>
            <w:tcW w:w="1843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22 ноября</w:t>
            </w:r>
          </w:p>
        </w:tc>
        <w:tc>
          <w:tcPr>
            <w:tcW w:w="2607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ТИСБИ</w:t>
            </w:r>
          </w:p>
        </w:tc>
        <w:tc>
          <w:tcPr>
            <w:tcW w:w="3488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ул.Муштари,13</w:t>
            </w:r>
          </w:p>
        </w:tc>
        <w:tc>
          <w:tcPr>
            <w:tcW w:w="2672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И.В.Загирова</w:t>
            </w:r>
          </w:p>
        </w:tc>
      </w:tr>
      <w:tr w:rsidR="000C2490" w:rsidRPr="00F5192B">
        <w:tc>
          <w:tcPr>
            <w:tcW w:w="2835" w:type="dxa"/>
          </w:tcPr>
          <w:p w:rsidR="000C2490" w:rsidRPr="000C26CC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Французский язык</w:t>
            </w:r>
          </w:p>
        </w:tc>
        <w:tc>
          <w:tcPr>
            <w:tcW w:w="1843" w:type="dxa"/>
          </w:tcPr>
          <w:p w:rsidR="000C2490" w:rsidRPr="000C26CC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7-8, 9-10-11</w:t>
            </w:r>
          </w:p>
        </w:tc>
        <w:tc>
          <w:tcPr>
            <w:tcW w:w="1843" w:type="dxa"/>
          </w:tcPr>
          <w:p w:rsidR="000C2490" w:rsidRPr="000C26CC" w:rsidRDefault="000C2490" w:rsidP="00906256">
            <w:pPr>
              <w:rPr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24 ноября</w:t>
            </w:r>
          </w:p>
        </w:tc>
        <w:tc>
          <w:tcPr>
            <w:tcW w:w="2607" w:type="dxa"/>
          </w:tcPr>
          <w:p w:rsidR="000C2490" w:rsidRPr="000C26CC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гимназия №9</w:t>
            </w:r>
          </w:p>
        </w:tc>
        <w:tc>
          <w:tcPr>
            <w:tcW w:w="3488" w:type="dxa"/>
          </w:tcPr>
          <w:p w:rsidR="000C2490" w:rsidRPr="000C26CC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ул.Батыршина,15</w:t>
            </w:r>
          </w:p>
        </w:tc>
        <w:tc>
          <w:tcPr>
            <w:tcW w:w="2672" w:type="dxa"/>
          </w:tcPr>
          <w:p w:rsidR="000C2490" w:rsidRPr="000C26CC" w:rsidRDefault="000C2490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И.В.Загирова</w:t>
            </w:r>
          </w:p>
          <w:p w:rsidR="000C2490" w:rsidRPr="000C26CC" w:rsidRDefault="000C2490">
            <w:pPr>
              <w:rPr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С.Л.Архипова</w:t>
            </w:r>
          </w:p>
        </w:tc>
      </w:tr>
      <w:tr w:rsidR="000C2490" w:rsidRPr="00F5192B">
        <w:tc>
          <w:tcPr>
            <w:tcW w:w="2835" w:type="dxa"/>
          </w:tcPr>
          <w:p w:rsidR="000C2490" w:rsidRPr="000C26CC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Немецкий язык</w:t>
            </w:r>
          </w:p>
        </w:tc>
        <w:tc>
          <w:tcPr>
            <w:tcW w:w="1843" w:type="dxa"/>
          </w:tcPr>
          <w:p w:rsidR="000C2490" w:rsidRPr="000C26CC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7-8, 9-10-11</w:t>
            </w:r>
          </w:p>
        </w:tc>
        <w:tc>
          <w:tcPr>
            <w:tcW w:w="1843" w:type="dxa"/>
          </w:tcPr>
          <w:p w:rsidR="000C2490" w:rsidRPr="000C26CC" w:rsidRDefault="000C2490" w:rsidP="00906256">
            <w:pPr>
              <w:rPr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24 ноября</w:t>
            </w:r>
          </w:p>
        </w:tc>
        <w:tc>
          <w:tcPr>
            <w:tcW w:w="2607" w:type="dxa"/>
          </w:tcPr>
          <w:p w:rsidR="000C2490" w:rsidRPr="000C26CC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гимназия №94</w:t>
            </w:r>
          </w:p>
        </w:tc>
        <w:tc>
          <w:tcPr>
            <w:tcW w:w="3488" w:type="dxa"/>
          </w:tcPr>
          <w:p w:rsidR="000C2490" w:rsidRPr="000C26CC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ул.Ш.Усманова,14</w:t>
            </w:r>
          </w:p>
        </w:tc>
        <w:tc>
          <w:tcPr>
            <w:tcW w:w="2672" w:type="dxa"/>
          </w:tcPr>
          <w:p w:rsidR="000C2490" w:rsidRPr="000C26CC" w:rsidRDefault="000C2490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И.В.Загирова</w:t>
            </w:r>
          </w:p>
          <w:p w:rsidR="000C2490" w:rsidRPr="000C26CC" w:rsidRDefault="000C2490">
            <w:pPr>
              <w:rPr>
                <w:sz w:val="28"/>
                <w:szCs w:val="28"/>
                <w:highlight w:val="yellow"/>
              </w:rPr>
            </w:pPr>
            <w:r w:rsidRPr="000C26CC">
              <w:rPr>
                <w:sz w:val="28"/>
                <w:szCs w:val="28"/>
                <w:highlight w:val="yellow"/>
              </w:rPr>
              <w:t>Г.Ф.Кашапова</w:t>
            </w:r>
          </w:p>
        </w:tc>
      </w:tr>
      <w:tr w:rsidR="000C2490" w:rsidRPr="00F5192B">
        <w:tc>
          <w:tcPr>
            <w:tcW w:w="2835" w:type="dxa"/>
          </w:tcPr>
          <w:p w:rsidR="000C2490" w:rsidRPr="006A4A01" w:rsidRDefault="000C2490" w:rsidP="00906256">
            <w:pPr>
              <w:rPr>
                <w:sz w:val="28"/>
                <w:szCs w:val="28"/>
              </w:rPr>
            </w:pPr>
            <w:r w:rsidRPr="006A4A01">
              <w:rPr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</w:tcPr>
          <w:p w:rsidR="000C2490" w:rsidRPr="006A4A01" w:rsidRDefault="000C2490" w:rsidP="00906256">
            <w:pPr>
              <w:rPr>
                <w:sz w:val="28"/>
                <w:szCs w:val="28"/>
              </w:rPr>
            </w:pPr>
            <w:r w:rsidRPr="006A4A01">
              <w:rPr>
                <w:sz w:val="28"/>
                <w:szCs w:val="28"/>
              </w:rPr>
              <w:t>7,8,9,10,11</w:t>
            </w:r>
          </w:p>
        </w:tc>
        <w:tc>
          <w:tcPr>
            <w:tcW w:w="1843" w:type="dxa"/>
          </w:tcPr>
          <w:p w:rsidR="000C2490" w:rsidRPr="006A4A01" w:rsidRDefault="000C2490" w:rsidP="00906256">
            <w:r>
              <w:rPr>
                <w:sz w:val="28"/>
                <w:szCs w:val="28"/>
              </w:rPr>
              <w:t>25 ноября</w:t>
            </w:r>
          </w:p>
        </w:tc>
        <w:tc>
          <w:tcPr>
            <w:tcW w:w="2607" w:type="dxa"/>
          </w:tcPr>
          <w:p w:rsidR="000C2490" w:rsidRPr="006A4A01" w:rsidRDefault="000C2490" w:rsidP="00906256">
            <w:pPr>
              <w:rPr>
                <w:sz w:val="28"/>
                <w:szCs w:val="28"/>
              </w:rPr>
            </w:pPr>
            <w:r w:rsidRPr="006A4A01">
              <w:rPr>
                <w:sz w:val="28"/>
                <w:szCs w:val="28"/>
              </w:rPr>
              <w:t>школа №</w:t>
            </w:r>
            <w:r>
              <w:rPr>
                <w:sz w:val="28"/>
                <w:szCs w:val="28"/>
              </w:rPr>
              <w:t>137</w:t>
            </w:r>
          </w:p>
        </w:tc>
        <w:tc>
          <w:tcPr>
            <w:tcW w:w="3488" w:type="dxa"/>
          </w:tcPr>
          <w:p w:rsidR="000C2490" w:rsidRPr="006A4A01" w:rsidRDefault="000C2490" w:rsidP="00906256">
            <w:pPr>
              <w:rPr>
                <w:sz w:val="28"/>
                <w:szCs w:val="28"/>
              </w:rPr>
            </w:pPr>
            <w:r w:rsidRPr="006A4A01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>Окольная,9</w:t>
            </w:r>
          </w:p>
        </w:tc>
        <w:tc>
          <w:tcPr>
            <w:tcW w:w="2672" w:type="dxa"/>
          </w:tcPr>
          <w:p w:rsidR="000C2490" w:rsidRDefault="000C2490" w:rsidP="006A4A01">
            <w:pPr>
              <w:rPr>
                <w:sz w:val="28"/>
                <w:szCs w:val="28"/>
              </w:rPr>
            </w:pPr>
            <w:r w:rsidRPr="00DD55A3">
              <w:rPr>
                <w:sz w:val="28"/>
                <w:szCs w:val="28"/>
              </w:rPr>
              <w:t>И.В.Загирова</w:t>
            </w:r>
          </w:p>
          <w:p w:rsidR="000C2490" w:rsidRPr="006A4A01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Е.М.Гарифуллина</w:t>
            </w:r>
          </w:p>
        </w:tc>
      </w:tr>
      <w:tr w:rsidR="000C2490" w:rsidRPr="00F5192B">
        <w:tc>
          <w:tcPr>
            <w:tcW w:w="2835" w:type="dxa"/>
          </w:tcPr>
          <w:p w:rsidR="000C2490" w:rsidRPr="006A4A01" w:rsidRDefault="000C2490" w:rsidP="00906256">
            <w:pPr>
              <w:rPr>
                <w:sz w:val="28"/>
                <w:szCs w:val="28"/>
              </w:rPr>
            </w:pPr>
            <w:r w:rsidRPr="006A4A01">
              <w:rPr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4,5,6</w:t>
            </w:r>
          </w:p>
        </w:tc>
        <w:tc>
          <w:tcPr>
            <w:tcW w:w="1843" w:type="dxa"/>
          </w:tcPr>
          <w:p w:rsidR="000C2490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ноября</w:t>
            </w:r>
          </w:p>
        </w:tc>
        <w:tc>
          <w:tcPr>
            <w:tcW w:w="2607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 №75</w:t>
            </w:r>
          </w:p>
        </w:tc>
        <w:tc>
          <w:tcPr>
            <w:tcW w:w="3488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6A4A01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>Гагарина,101а</w:t>
            </w:r>
          </w:p>
        </w:tc>
        <w:tc>
          <w:tcPr>
            <w:tcW w:w="2672" w:type="dxa"/>
          </w:tcPr>
          <w:p w:rsidR="000C2490" w:rsidRDefault="000C2490" w:rsidP="006A4A01">
            <w:pPr>
              <w:rPr>
                <w:sz w:val="28"/>
                <w:szCs w:val="28"/>
              </w:rPr>
            </w:pPr>
            <w:r w:rsidRPr="00DD55A3">
              <w:rPr>
                <w:sz w:val="28"/>
                <w:szCs w:val="28"/>
              </w:rPr>
              <w:t>И.В.Загирова</w:t>
            </w:r>
          </w:p>
          <w:p w:rsidR="000C2490" w:rsidRDefault="000C2490" w:rsidP="006A4A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Н.А.Вихерева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7,8,</w:t>
            </w:r>
            <w:r w:rsidRPr="00F5192B">
              <w:rPr>
                <w:sz w:val="28"/>
                <w:szCs w:val="28"/>
              </w:rPr>
              <w:t>9,10,11</w:t>
            </w:r>
          </w:p>
        </w:tc>
        <w:tc>
          <w:tcPr>
            <w:tcW w:w="1843" w:type="dxa"/>
          </w:tcPr>
          <w:p w:rsidR="000C2490" w:rsidRDefault="000C2490" w:rsidP="00906256">
            <w:r>
              <w:rPr>
                <w:sz w:val="28"/>
                <w:szCs w:val="28"/>
              </w:rPr>
              <w:t>26 ноября</w:t>
            </w:r>
          </w:p>
        </w:tc>
        <w:tc>
          <w:tcPr>
            <w:tcW w:w="2607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школа №</w:t>
            </w:r>
            <w:r>
              <w:rPr>
                <w:sz w:val="28"/>
                <w:szCs w:val="28"/>
              </w:rPr>
              <w:t>55</w:t>
            </w:r>
          </w:p>
        </w:tc>
        <w:tc>
          <w:tcPr>
            <w:tcW w:w="3488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ул.Тверская,</w:t>
            </w:r>
            <w:r w:rsidRPr="00F5192B">
              <w:rPr>
                <w:sz w:val="28"/>
                <w:szCs w:val="28"/>
              </w:rPr>
              <w:t>2а</w:t>
            </w:r>
          </w:p>
        </w:tc>
        <w:tc>
          <w:tcPr>
            <w:tcW w:w="2672" w:type="dxa"/>
          </w:tcPr>
          <w:p w:rsidR="000C2490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И.В.Загирова</w:t>
            </w:r>
          </w:p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Н.Г.Светлова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C1E52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История</w:t>
            </w:r>
          </w:p>
        </w:tc>
        <w:tc>
          <w:tcPr>
            <w:tcW w:w="1843" w:type="dxa"/>
          </w:tcPr>
          <w:p w:rsidR="000C2490" w:rsidRPr="00F5192B" w:rsidRDefault="000C2490" w:rsidP="001C1E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7,8,</w:t>
            </w:r>
            <w:r w:rsidRPr="00F5192B">
              <w:rPr>
                <w:sz w:val="28"/>
                <w:szCs w:val="28"/>
              </w:rPr>
              <w:t>9,10</w:t>
            </w:r>
            <w:r>
              <w:rPr>
                <w:sz w:val="28"/>
                <w:szCs w:val="28"/>
              </w:rPr>
              <w:t>-</w:t>
            </w:r>
            <w:r w:rsidRPr="00F5192B">
              <w:rPr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0C2490" w:rsidRPr="00F5192B" w:rsidRDefault="000C2490" w:rsidP="001C1E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Pr="00F5192B">
              <w:rPr>
                <w:sz w:val="28"/>
                <w:szCs w:val="28"/>
              </w:rPr>
              <w:t xml:space="preserve"> ноября</w:t>
            </w:r>
          </w:p>
        </w:tc>
        <w:tc>
          <w:tcPr>
            <w:tcW w:w="2607" w:type="dxa"/>
          </w:tcPr>
          <w:p w:rsidR="000C2490" w:rsidRPr="00F5192B" w:rsidRDefault="000C2490" w:rsidP="001C1E52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школа №34</w:t>
            </w:r>
          </w:p>
        </w:tc>
        <w:tc>
          <w:tcPr>
            <w:tcW w:w="3488" w:type="dxa"/>
          </w:tcPr>
          <w:p w:rsidR="000C2490" w:rsidRPr="00F5192B" w:rsidRDefault="000C2490" w:rsidP="001C1E52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ул.Короленко, 26</w:t>
            </w:r>
          </w:p>
        </w:tc>
        <w:tc>
          <w:tcPr>
            <w:tcW w:w="2672" w:type="dxa"/>
          </w:tcPr>
          <w:p w:rsidR="000C2490" w:rsidRDefault="000C2490" w:rsidP="001C1E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И.В.Загирова</w:t>
            </w:r>
          </w:p>
          <w:p w:rsidR="000C2490" w:rsidRPr="00C3197F" w:rsidRDefault="000C2490" w:rsidP="001C1E52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Н.Г.Светлова</w:t>
            </w:r>
          </w:p>
        </w:tc>
      </w:tr>
      <w:tr w:rsidR="000C2490" w:rsidRPr="00F5192B">
        <w:tc>
          <w:tcPr>
            <w:tcW w:w="2835" w:type="dxa"/>
          </w:tcPr>
          <w:p w:rsidR="000C2490" w:rsidRPr="00D41313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ОБЖ (практика)</w:t>
            </w:r>
          </w:p>
        </w:tc>
        <w:tc>
          <w:tcPr>
            <w:tcW w:w="1843" w:type="dxa"/>
            <w:vMerge w:val="restart"/>
          </w:tcPr>
          <w:p w:rsidR="000C2490" w:rsidRPr="00D41313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7-8,9,10-11</w:t>
            </w:r>
          </w:p>
        </w:tc>
        <w:tc>
          <w:tcPr>
            <w:tcW w:w="1843" w:type="dxa"/>
          </w:tcPr>
          <w:p w:rsidR="000C2490" w:rsidRPr="00D41313" w:rsidRDefault="000C2490">
            <w:pPr>
              <w:rPr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28 ноября</w:t>
            </w:r>
          </w:p>
        </w:tc>
        <w:tc>
          <w:tcPr>
            <w:tcW w:w="2607" w:type="dxa"/>
          </w:tcPr>
          <w:p w:rsidR="000C2490" w:rsidRPr="00D41313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школа №62 Авиастроительного района</w:t>
            </w:r>
          </w:p>
        </w:tc>
        <w:tc>
          <w:tcPr>
            <w:tcW w:w="3488" w:type="dxa"/>
          </w:tcPr>
          <w:p w:rsidR="000C2490" w:rsidRPr="00D41313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ул.Симонова,5</w:t>
            </w:r>
          </w:p>
        </w:tc>
        <w:tc>
          <w:tcPr>
            <w:tcW w:w="2672" w:type="dxa"/>
          </w:tcPr>
          <w:p w:rsidR="000C2490" w:rsidRPr="00D41313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И.В.Загирова</w:t>
            </w:r>
          </w:p>
        </w:tc>
      </w:tr>
      <w:tr w:rsidR="000C2490" w:rsidRPr="00F5192B">
        <w:tc>
          <w:tcPr>
            <w:tcW w:w="2835" w:type="dxa"/>
          </w:tcPr>
          <w:p w:rsidR="000C2490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ОБЖ (теория)</w:t>
            </w:r>
          </w:p>
        </w:tc>
        <w:tc>
          <w:tcPr>
            <w:tcW w:w="1843" w:type="dxa"/>
            <w:vMerge/>
          </w:tcPr>
          <w:p w:rsidR="000C2490" w:rsidRDefault="000C2490" w:rsidP="00906256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0C2490" w:rsidRDefault="000C2490">
            <w:r>
              <w:rPr>
                <w:sz w:val="28"/>
                <w:szCs w:val="28"/>
              </w:rPr>
              <w:t>29</w:t>
            </w:r>
            <w:r w:rsidRPr="00783062">
              <w:rPr>
                <w:sz w:val="28"/>
                <w:szCs w:val="28"/>
              </w:rPr>
              <w:t xml:space="preserve"> ноября</w:t>
            </w:r>
          </w:p>
        </w:tc>
        <w:tc>
          <w:tcPr>
            <w:tcW w:w="2607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</w:t>
            </w:r>
            <w:r w:rsidRPr="00F5192B">
              <w:rPr>
                <w:sz w:val="28"/>
                <w:szCs w:val="28"/>
              </w:rPr>
              <w:t xml:space="preserve"> №</w:t>
            </w:r>
            <w:r>
              <w:rPr>
                <w:sz w:val="28"/>
                <w:szCs w:val="28"/>
              </w:rPr>
              <w:t>17</w:t>
            </w:r>
          </w:p>
        </w:tc>
        <w:tc>
          <w:tcPr>
            <w:tcW w:w="3488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ул.Вос</w:t>
            </w:r>
            <w:r>
              <w:rPr>
                <w:sz w:val="28"/>
                <w:szCs w:val="28"/>
              </w:rPr>
              <w:t>стания,48</w:t>
            </w:r>
          </w:p>
        </w:tc>
        <w:tc>
          <w:tcPr>
            <w:tcW w:w="2672" w:type="dxa"/>
          </w:tcPr>
          <w:p w:rsidR="000C2490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И.В.Загирова</w:t>
            </w:r>
          </w:p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Г.Р.Гайнутдинова 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E2F6A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843" w:type="dxa"/>
          </w:tcPr>
          <w:p w:rsidR="000C2490" w:rsidRPr="00F5192B" w:rsidRDefault="000C2490" w:rsidP="001E2F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7,8,</w:t>
            </w:r>
            <w:r w:rsidRPr="00F5192B">
              <w:rPr>
                <w:sz w:val="28"/>
                <w:szCs w:val="28"/>
              </w:rPr>
              <w:t>9,10,11</w:t>
            </w:r>
          </w:p>
        </w:tc>
        <w:tc>
          <w:tcPr>
            <w:tcW w:w="1843" w:type="dxa"/>
          </w:tcPr>
          <w:p w:rsidR="000C2490" w:rsidRDefault="000C2490" w:rsidP="001E2F6A">
            <w:r>
              <w:rPr>
                <w:sz w:val="28"/>
                <w:szCs w:val="28"/>
              </w:rPr>
              <w:t>1 декабря</w:t>
            </w:r>
          </w:p>
        </w:tc>
        <w:tc>
          <w:tcPr>
            <w:tcW w:w="2607" w:type="dxa"/>
          </w:tcPr>
          <w:p w:rsidR="000C2490" w:rsidRPr="00F5192B" w:rsidRDefault="000C2490" w:rsidP="001E2F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 №133</w:t>
            </w:r>
          </w:p>
        </w:tc>
        <w:tc>
          <w:tcPr>
            <w:tcW w:w="3488" w:type="dxa"/>
          </w:tcPr>
          <w:p w:rsidR="000C2490" w:rsidRPr="00F5192B" w:rsidRDefault="000C2490" w:rsidP="001E2F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ул.Гагарина,26а</w:t>
            </w:r>
          </w:p>
        </w:tc>
        <w:tc>
          <w:tcPr>
            <w:tcW w:w="2672" w:type="dxa"/>
          </w:tcPr>
          <w:p w:rsidR="000C2490" w:rsidRDefault="000C2490" w:rsidP="001E2F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И.В.Загирова Н.Г.Светлова</w:t>
            </w:r>
          </w:p>
        </w:tc>
      </w:tr>
      <w:tr w:rsidR="000C2490" w:rsidRPr="00F5192B">
        <w:tc>
          <w:tcPr>
            <w:tcW w:w="2835" w:type="dxa"/>
          </w:tcPr>
          <w:p w:rsidR="000C2490" w:rsidRPr="00421CC4" w:rsidRDefault="000C2490" w:rsidP="007E3857">
            <w:pPr>
              <w:rPr>
                <w:sz w:val="28"/>
                <w:szCs w:val="28"/>
                <w:highlight w:val="yellow"/>
              </w:rPr>
            </w:pPr>
            <w:r w:rsidRPr="00421CC4">
              <w:rPr>
                <w:sz w:val="28"/>
                <w:szCs w:val="28"/>
                <w:highlight w:val="yellow"/>
              </w:rPr>
              <w:t>Искусство (МХК)</w:t>
            </w:r>
          </w:p>
        </w:tc>
        <w:tc>
          <w:tcPr>
            <w:tcW w:w="1843" w:type="dxa"/>
          </w:tcPr>
          <w:p w:rsidR="000C2490" w:rsidRPr="00421CC4" w:rsidRDefault="000C2490" w:rsidP="007E3857">
            <w:pPr>
              <w:rPr>
                <w:sz w:val="28"/>
                <w:szCs w:val="28"/>
                <w:highlight w:val="yellow"/>
              </w:rPr>
            </w:pPr>
            <w:r w:rsidRPr="00421CC4">
              <w:rPr>
                <w:sz w:val="28"/>
                <w:szCs w:val="28"/>
                <w:highlight w:val="yellow"/>
              </w:rPr>
              <w:t>8,9,10,11</w:t>
            </w:r>
          </w:p>
        </w:tc>
        <w:tc>
          <w:tcPr>
            <w:tcW w:w="1843" w:type="dxa"/>
          </w:tcPr>
          <w:p w:rsidR="000C2490" w:rsidRPr="00421CC4" w:rsidRDefault="000C2490" w:rsidP="007E3857">
            <w:pPr>
              <w:rPr>
                <w:highlight w:val="yellow"/>
              </w:rPr>
            </w:pPr>
            <w:r w:rsidRPr="00421CC4">
              <w:rPr>
                <w:sz w:val="28"/>
                <w:szCs w:val="28"/>
                <w:highlight w:val="yellow"/>
              </w:rPr>
              <w:t>2 декабря</w:t>
            </w:r>
          </w:p>
        </w:tc>
        <w:tc>
          <w:tcPr>
            <w:tcW w:w="2607" w:type="dxa"/>
          </w:tcPr>
          <w:p w:rsidR="000C2490" w:rsidRPr="000522CA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0522CA">
              <w:rPr>
                <w:sz w:val="28"/>
                <w:szCs w:val="28"/>
                <w:highlight w:val="yellow"/>
              </w:rPr>
              <w:t>школа №127 Приволжского района</w:t>
            </w:r>
          </w:p>
        </w:tc>
        <w:tc>
          <w:tcPr>
            <w:tcW w:w="3488" w:type="dxa"/>
          </w:tcPr>
          <w:p w:rsidR="000C2490" w:rsidRPr="00421CC4" w:rsidRDefault="000C2490" w:rsidP="007E3857">
            <w:pPr>
              <w:rPr>
                <w:sz w:val="28"/>
                <w:szCs w:val="28"/>
                <w:highlight w:val="yellow"/>
              </w:rPr>
            </w:pPr>
            <w:r w:rsidRPr="00421CC4">
              <w:rPr>
                <w:sz w:val="28"/>
                <w:szCs w:val="28"/>
                <w:highlight w:val="yellow"/>
              </w:rPr>
              <w:t xml:space="preserve">ул.Мавлютова,15 </w:t>
            </w:r>
          </w:p>
        </w:tc>
        <w:tc>
          <w:tcPr>
            <w:tcW w:w="2672" w:type="dxa"/>
          </w:tcPr>
          <w:p w:rsidR="000C2490" w:rsidRPr="00421CC4" w:rsidRDefault="000C2490" w:rsidP="007E3857">
            <w:pPr>
              <w:rPr>
                <w:sz w:val="28"/>
                <w:szCs w:val="28"/>
                <w:highlight w:val="yellow"/>
              </w:rPr>
            </w:pPr>
            <w:r w:rsidRPr="00421CC4">
              <w:rPr>
                <w:sz w:val="28"/>
                <w:szCs w:val="28"/>
                <w:highlight w:val="yellow"/>
              </w:rPr>
              <w:t>И.В.Загирова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F10F30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Химия</w:t>
            </w:r>
          </w:p>
        </w:tc>
        <w:tc>
          <w:tcPr>
            <w:tcW w:w="1843" w:type="dxa"/>
          </w:tcPr>
          <w:p w:rsidR="000C2490" w:rsidRPr="00F5192B" w:rsidRDefault="000C2490" w:rsidP="00F10F30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8,9,10,11</w:t>
            </w:r>
          </w:p>
        </w:tc>
        <w:tc>
          <w:tcPr>
            <w:tcW w:w="1843" w:type="dxa"/>
          </w:tcPr>
          <w:p w:rsidR="000C2490" w:rsidRPr="00F5192B" w:rsidRDefault="000C2490" w:rsidP="00F10F30">
            <w:r>
              <w:rPr>
                <w:sz w:val="28"/>
                <w:szCs w:val="28"/>
              </w:rPr>
              <w:t>4 декабря</w:t>
            </w:r>
          </w:p>
        </w:tc>
        <w:tc>
          <w:tcPr>
            <w:tcW w:w="2607" w:type="dxa"/>
          </w:tcPr>
          <w:p w:rsidR="000C2490" w:rsidRPr="00F5192B" w:rsidRDefault="000C2490" w:rsidP="00F10F30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школа №</w:t>
            </w:r>
            <w:r>
              <w:rPr>
                <w:sz w:val="28"/>
                <w:szCs w:val="28"/>
              </w:rPr>
              <w:t>81</w:t>
            </w:r>
          </w:p>
        </w:tc>
        <w:tc>
          <w:tcPr>
            <w:tcW w:w="3488" w:type="dxa"/>
          </w:tcPr>
          <w:p w:rsidR="000C2490" w:rsidRPr="00F5192B" w:rsidRDefault="000C2490" w:rsidP="00F10F30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>Гладилова,</w:t>
            </w:r>
            <w:r w:rsidRPr="00F5192B">
              <w:rPr>
                <w:sz w:val="28"/>
                <w:szCs w:val="28"/>
              </w:rPr>
              <w:t>24</w:t>
            </w:r>
          </w:p>
        </w:tc>
        <w:tc>
          <w:tcPr>
            <w:tcW w:w="2672" w:type="dxa"/>
          </w:tcPr>
          <w:p w:rsidR="000C2490" w:rsidRPr="00F5192B" w:rsidRDefault="000C2490" w:rsidP="005B70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И.В.Загирова Р.М.Краскова 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D56D02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География</w:t>
            </w:r>
          </w:p>
        </w:tc>
        <w:tc>
          <w:tcPr>
            <w:tcW w:w="1843" w:type="dxa"/>
          </w:tcPr>
          <w:p w:rsidR="000C2490" w:rsidRPr="00F5192B" w:rsidRDefault="000C2490" w:rsidP="00D56D02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7,8,9,10</w:t>
            </w:r>
            <w:r>
              <w:rPr>
                <w:sz w:val="28"/>
                <w:szCs w:val="28"/>
              </w:rPr>
              <w:t>,</w:t>
            </w:r>
            <w:r w:rsidRPr="00F5192B">
              <w:rPr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0C2490" w:rsidRPr="00F5192B" w:rsidRDefault="000C2490" w:rsidP="00D56D02">
            <w:r>
              <w:rPr>
                <w:sz w:val="28"/>
                <w:szCs w:val="28"/>
              </w:rPr>
              <w:t>5 декабря</w:t>
            </w:r>
          </w:p>
        </w:tc>
        <w:tc>
          <w:tcPr>
            <w:tcW w:w="2607" w:type="dxa"/>
          </w:tcPr>
          <w:p w:rsidR="000C2490" w:rsidRPr="00F5192B" w:rsidRDefault="000C2490" w:rsidP="00D56D02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гимназия №50</w:t>
            </w:r>
          </w:p>
        </w:tc>
        <w:tc>
          <w:tcPr>
            <w:tcW w:w="3488" w:type="dxa"/>
          </w:tcPr>
          <w:p w:rsidR="000C2490" w:rsidRPr="00F5192B" w:rsidRDefault="000C2490" w:rsidP="00D56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ул.Шульгина,</w:t>
            </w:r>
            <w:r w:rsidRPr="00F5192B">
              <w:rPr>
                <w:sz w:val="28"/>
                <w:szCs w:val="28"/>
              </w:rPr>
              <w:t>19</w:t>
            </w:r>
          </w:p>
        </w:tc>
        <w:tc>
          <w:tcPr>
            <w:tcW w:w="2672" w:type="dxa"/>
          </w:tcPr>
          <w:p w:rsidR="000C2490" w:rsidRPr="00F5192B" w:rsidRDefault="000C2490" w:rsidP="00D56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Р.М.Краскова </w:t>
            </w:r>
          </w:p>
        </w:tc>
      </w:tr>
      <w:tr w:rsidR="000C2490" w:rsidRPr="00F5192B">
        <w:tc>
          <w:tcPr>
            <w:tcW w:w="2835" w:type="dxa"/>
          </w:tcPr>
          <w:p w:rsidR="000C2490" w:rsidRPr="00175927" w:rsidRDefault="000C2490" w:rsidP="005256DC">
            <w:pPr>
              <w:rPr>
                <w:sz w:val="28"/>
                <w:szCs w:val="28"/>
                <w:highlight w:val="yellow"/>
              </w:rPr>
            </w:pPr>
            <w:r w:rsidRPr="00175927">
              <w:rPr>
                <w:sz w:val="28"/>
                <w:szCs w:val="28"/>
                <w:highlight w:val="yellow"/>
              </w:rPr>
              <w:t>Право</w:t>
            </w:r>
          </w:p>
        </w:tc>
        <w:tc>
          <w:tcPr>
            <w:tcW w:w="1843" w:type="dxa"/>
          </w:tcPr>
          <w:p w:rsidR="000C2490" w:rsidRPr="00175927" w:rsidRDefault="000C2490" w:rsidP="005256DC">
            <w:pPr>
              <w:rPr>
                <w:sz w:val="28"/>
                <w:szCs w:val="28"/>
                <w:highlight w:val="yellow"/>
              </w:rPr>
            </w:pPr>
            <w:r w:rsidRPr="00175927">
              <w:rPr>
                <w:sz w:val="28"/>
                <w:szCs w:val="28"/>
                <w:highlight w:val="yellow"/>
              </w:rPr>
              <w:t>8,9,10,11</w:t>
            </w:r>
          </w:p>
        </w:tc>
        <w:tc>
          <w:tcPr>
            <w:tcW w:w="1843" w:type="dxa"/>
          </w:tcPr>
          <w:p w:rsidR="000C2490" w:rsidRPr="00175927" w:rsidRDefault="000C2490" w:rsidP="005256DC">
            <w:pPr>
              <w:rPr>
                <w:highlight w:val="yellow"/>
              </w:rPr>
            </w:pPr>
            <w:r w:rsidRPr="00175927">
              <w:rPr>
                <w:sz w:val="28"/>
                <w:szCs w:val="28"/>
                <w:highlight w:val="yellow"/>
              </w:rPr>
              <w:t>6 декабря</w:t>
            </w:r>
          </w:p>
        </w:tc>
        <w:tc>
          <w:tcPr>
            <w:tcW w:w="2607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ТИСБИ</w:t>
            </w:r>
          </w:p>
        </w:tc>
        <w:tc>
          <w:tcPr>
            <w:tcW w:w="3488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ул.Муштари,13</w:t>
            </w:r>
          </w:p>
        </w:tc>
        <w:tc>
          <w:tcPr>
            <w:tcW w:w="2672" w:type="dxa"/>
          </w:tcPr>
          <w:p w:rsidR="000C2490" w:rsidRPr="006A4A01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6A4A01">
              <w:rPr>
                <w:sz w:val="28"/>
                <w:szCs w:val="28"/>
                <w:highlight w:val="yellow"/>
              </w:rPr>
              <w:t>И.В.Загирова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0185B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Информатика</w:t>
            </w:r>
          </w:p>
        </w:tc>
        <w:tc>
          <w:tcPr>
            <w:tcW w:w="1843" w:type="dxa"/>
          </w:tcPr>
          <w:p w:rsidR="000C2490" w:rsidRPr="00F5192B" w:rsidRDefault="000C2490" w:rsidP="001018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</w:t>
            </w:r>
            <w:r w:rsidRPr="00F5192B">
              <w:rPr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0C2490" w:rsidRPr="002034FF" w:rsidRDefault="000C2490" w:rsidP="001018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декабря</w:t>
            </w:r>
          </w:p>
        </w:tc>
        <w:tc>
          <w:tcPr>
            <w:tcW w:w="2607" w:type="dxa"/>
          </w:tcPr>
          <w:p w:rsidR="000C2490" w:rsidRDefault="000C2490" w:rsidP="001018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  <w:r w:rsidRPr="00F5192B">
              <w:rPr>
                <w:sz w:val="28"/>
                <w:szCs w:val="28"/>
              </w:rPr>
              <w:t xml:space="preserve"> №</w:t>
            </w:r>
            <w:r>
              <w:rPr>
                <w:sz w:val="28"/>
                <w:szCs w:val="28"/>
              </w:rPr>
              <w:t>135</w:t>
            </w:r>
          </w:p>
          <w:p w:rsidR="000C2490" w:rsidRPr="00F5192B" w:rsidRDefault="000C2490" w:rsidP="0010185B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гимназия №122</w:t>
            </w:r>
          </w:p>
        </w:tc>
        <w:tc>
          <w:tcPr>
            <w:tcW w:w="3488" w:type="dxa"/>
          </w:tcPr>
          <w:p w:rsidR="000C2490" w:rsidRDefault="000C2490" w:rsidP="0010185B">
            <w:r w:rsidRPr="00F5192B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>2ая Юго-Западная,27а</w:t>
            </w:r>
          </w:p>
          <w:p w:rsidR="000C2490" w:rsidRPr="00F5192B" w:rsidRDefault="000C2490" w:rsidP="001018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ул.Восстания,</w:t>
            </w:r>
            <w:r w:rsidRPr="00F5192B">
              <w:rPr>
                <w:sz w:val="28"/>
                <w:szCs w:val="28"/>
              </w:rPr>
              <w:t>80</w:t>
            </w:r>
          </w:p>
        </w:tc>
        <w:tc>
          <w:tcPr>
            <w:tcW w:w="2672" w:type="dxa"/>
          </w:tcPr>
          <w:p w:rsidR="000C2490" w:rsidRDefault="000C2490" w:rsidP="001018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С.Л.Архипова </w:t>
            </w:r>
          </w:p>
          <w:p w:rsidR="000C2490" w:rsidRPr="00F5192B" w:rsidRDefault="000C2490" w:rsidP="001018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И.В.Загирова</w:t>
            </w:r>
          </w:p>
        </w:tc>
      </w:tr>
      <w:tr w:rsidR="000C2490" w:rsidRPr="00F5192B">
        <w:tc>
          <w:tcPr>
            <w:tcW w:w="2835" w:type="dxa"/>
          </w:tcPr>
          <w:p w:rsidR="000C2490" w:rsidRPr="00D41313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Физическая культура (практика)</w:t>
            </w:r>
          </w:p>
        </w:tc>
        <w:tc>
          <w:tcPr>
            <w:tcW w:w="1843" w:type="dxa"/>
            <w:vMerge w:val="restart"/>
          </w:tcPr>
          <w:p w:rsidR="000C2490" w:rsidRPr="00D41313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7-8, 9-10-11</w:t>
            </w:r>
          </w:p>
        </w:tc>
        <w:tc>
          <w:tcPr>
            <w:tcW w:w="1843" w:type="dxa"/>
          </w:tcPr>
          <w:p w:rsidR="000C2490" w:rsidRPr="00D41313" w:rsidRDefault="000C2490">
            <w:pPr>
              <w:rPr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9 декабря</w:t>
            </w:r>
          </w:p>
        </w:tc>
        <w:tc>
          <w:tcPr>
            <w:tcW w:w="2607" w:type="dxa"/>
          </w:tcPr>
          <w:p w:rsidR="000C2490" w:rsidRPr="00D41313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СК Ак Буре (гимн.)</w:t>
            </w:r>
          </w:p>
          <w:p w:rsidR="000C2490" w:rsidRPr="00D41313" w:rsidRDefault="000C2490" w:rsidP="00815036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школа №171 (баск)</w:t>
            </w:r>
          </w:p>
        </w:tc>
        <w:tc>
          <w:tcPr>
            <w:tcW w:w="3488" w:type="dxa"/>
          </w:tcPr>
          <w:p w:rsidR="000C2490" w:rsidRPr="00D41313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ул.Вагапова,17а</w:t>
            </w:r>
          </w:p>
          <w:p w:rsidR="000C2490" w:rsidRPr="00D41313" w:rsidRDefault="000C2490" w:rsidP="00815036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ул.Вагапова,11</w:t>
            </w:r>
          </w:p>
        </w:tc>
        <w:tc>
          <w:tcPr>
            <w:tcW w:w="2672" w:type="dxa"/>
          </w:tcPr>
          <w:p w:rsidR="000C2490" w:rsidRPr="00D41313" w:rsidRDefault="000C2490" w:rsidP="00277432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И.В.Загирова</w:t>
            </w:r>
          </w:p>
          <w:p w:rsidR="000C2490" w:rsidRPr="00D41313" w:rsidRDefault="000C2490" w:rsidP="00277432">
            <w:pPr>
              <w:rPr>
                <w:sz w:val="28"/>
                <w:szCs w:val="28"/>
                <w:highlight w:val="yellow"/>
              </w:rPr>
            </w:pPr>
            <w:r w:rsidRPr="00D41313">
              <w:rPr>
                <w:sz w:val="28"/>
                <w:szCs w:val="28"/>
                <w:highlight w:val="yellow"/>
              </w:rPr>
              <w:t>Г.Р.Гайнутдинова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Физическая культура (теория)</w:t>
            </w:r>
          </w:p>
        </w:tc>
        <w:tc>
          <w:tcPr>
            <w:tcW w:w="1843" w:type="dxa"/>
            <w:vMerge/>
          </w:tcPr>
          <w:p w:rsidR="000C2490" w:rsidRDefault="000C2490" w:rsidP="001865E3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0C2490" w:rsidRDefault="000C24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декабря</w:t>
            </w:r>
          </w:p>
        </w:tc>
        <w:tc>
          <w:tcPr>
            <w:tcW w:w="2607" w:type="dxa"/>
          </w:tcPr>
          <w:p w:rsidR="000C2490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 №122</w:t>
            </w:r>
          </w:p>
        </w:tc>
        <w:tc>
          <w:tcPr>
            <w:tcW w:w="3488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ул.Восстания, 80</w:t>
            </w:r>
          </w:p>
        </w:tc>
        <w:tc>
          <w:tcPr>
            <w:tcW w:w="2672" w:type="dxa"/>
          </w:tcPr>
          <w:p w:rsidR="000C2490" w:rsidRDefault="000C2490" w:rsidP="00277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И.В.Загирова</w:t>
            </w:r>
          </w:p>
          <w:p w:rsidR="000C2490" w:rsidRPr="00F5192B" w:rsidRDefault="000C2490" w:rsidP="00277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Г.Р.Гайнутдинова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Физическая культура</w:t>
            </w:r>
            <w:r>
              <w:rPr>
                <w:sz w:val="28"/>
                <w:szCs w:val="28"/>
              </w:rPr>
              <w:t xml:space="preserve"> (легкая атлетика)</w:t>
            </w:r>
          </w:p>
        </w:tc>
        <w:tc>
          <w:tcPr>
            <w:tcW w:w="1843" w:type="dxa"/>
            <w:vMerge/>
          </w:tcPr>
          <w:p w:rsidR="000C2490" w:rsidRDefault="000C2490" w:rsidP="001865E3">
            <w:pPr>
              <w:rPr>
                <w:sz w:val="28"/>
                <w:szCs w:val="28"/>
              </w:rPr>
            </w:pPr>
          </w:p>
        </w:tc>
        <w:tc>
          <w:tcPr>
            <w:tcW w:w="10610" w:type="dxa"/>
            <w:gridSpan w:val="4"/>
          </w:tcPr>
          <w:p w:rsidR="000C2490" w:rsidRPr="00F5192B" w:rsidRDefault="000C2490" w:rsidP="002774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дополнительный график</w:t>
            </w:r>
          </w:p>
        </w:tc>
      </w:tr>
      <w:tr w:rsidR="000C2490" w:rsidRPr="00F5192B">
        <w:trPr>
          <w:trHeight w:val="467"/>
        </w:trPr>
        <w:tc>
          <w:tcPr>
            <w:tcW w:w="2835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 xml:space="preserve">Технология </w:t>
            </w: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теория</w:t>
            </w: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+моделирование</w:t>
            </w:r>
          </w:p>
        </w:tc>
        <w:tc>
          <w:tcPr>
            <w:tcW w:w="1843" w:type="dxa"/>
            <w:vMerge w:val="restart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7-8,9,10-11</w:t>
            </w:r>
          </w:p>
        </w:tc>
        <w:tc>
          <w:tcPr>
            <w:tcW w:w="1843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11 декабря</w:t>
            </w:r>
          </w:p>
        </w:tc>
        <w:tc>
          <w:tcPr>
            <w:tcW w:w="2607" w:type="dxa"/>
          </w:tcPr>
          <w:p w:rsidR="000C2490" w:rsidRPr="00940A55" w:rsidRDefault="000C2490" w:rsidP="002B3A27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МУК №1 (девочки)</w:t>
            </w: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МУК Ново-Савиновского р-на (мальчики)</w:t>
            </w:r>
          </w:p>
        </w:tc>
        <w:tc>
          <w:tcPr>
            <w:tcW w:w="3488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 xml:space="preserve">ул.Городская, 2 </w:t>
            </w: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ул.Воровского,13а</w:t>
            </w:r>
          </w:p>
        </w:tc>
        <w:tc>
          <w:tcPr>
            <w:tcW w:w="2672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И.В.Загирова</w:t>
            </w:r>
          </w:p>
        </w:tc>
      </w:tr>
      <w:tr w:rsidR="000C2490" w:rsidRPr="00F5192B">
        <w:trPr>
          <w:trHeight w:val="467"/>
        </w:trPr>
        <w:tc>
          <w:tcPr>
            <w:tcW w:w="2835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 xml:space="preserve">Технология </w:t>
            </w: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практика</w:t>
            </w: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+защита проекта</w:t>
            </w:r>
          </w:p>
        </w:tc>
        <w:tc>
          <w:tcPr>
            <w:tcW w:w="1843" w:type="dxa"/>
            <w:vMerge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12 декабря</w:t>
            </w:r>
          </w:p>
        </w:tc>
        <w:tc>
          <w:tcPr>
            <w:tcW w:w="2607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МУК №1 (девочки)</w:t>
            </w: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МУК Ново-Савиновского р-на (мальчики)</w:t>
            </w:r>
          </w:p>
        </w:tc>
        <w:tc>
          <w:tcPr>
            <w:tcW w:w="3488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 xml:space="preserve">ул.Городская, 2 </w:t>
            </w: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</w:p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ул.Воровского,13а</w:t>
            </w:r>
          </w:p>
        </w:tc>
        <w:tc>
          <w:tcPr>
            <w:tcW w:w="2672" w:type="dxa"/>
          </w:tcPr>
          <w:p w:rsidR="000C2490" w:rsidRPr="00940A55" w:rsidRDefault="000C2490" w:rsidP="00906256">
            <w:pPr>
              <w:rPr>
                <w:sz w:val="28"/>
                <w:szCs w:val="28"/>
                <w:highlight w:val="yellow"/>
              </w:rPr>
            </w:pPr>
            <w:r w:rsidRPr="00940A55">
              <w:rPr>
                <w:sz w:val="28"/>
                <w:szCs w:val="28"/>
                <w:highlight w:val="yellow"/>
              </w:rPr>
              <w:t>И.В.Загирова</w:t>
            </w:r>
          </w:p>
        </w:tc>
      </w:tr>
      <w:tr w:rsidR="000C2490" w:rsidRPr="00F5192B">
        <w:trPr>
          <w:trHeight w:val="467"/>
        </w:trPr>
        <w:tc>
          <w:tcPr>
            <w:tcW w:w="2835" w:type="dxa"/>
          </w:tcPr>
          <w:p w:rsidR="000C2490" w:rsidRPr="00F5192B" w:rsidRDefault="000C2490" w:rsidP="00C96EBE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Физика</w:t>
            </w:r>
          </w:p>
        </w:tc>
        <w:tc>
          <w:tcPr>
            <w:tcW w:w="1843" w:type="dxa"/>
          </w:tcPr>
          <w:p w:rsidR="000C2490" w:rsidRPr="00F5192B" w:rsidRDefault="000C2490" w:rsidP="00C96E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</w:t>
            </w:r>
            <w:r w:rsidRPr="00F5192B">
              <w:rPr>
                <w:sz w:val="28"/>
                <w:szCs w:val="28"/>
              </w:rPr>
              <w:t>8,9,10,11</w:t>
            </w:r>
          </w:p>
        </w:tc>
        <w:tc>
          <w:tcPr>
            <w:tcW w:w="1843" w:type="dxa"/>
          </w:tcPr>
          <w:p w:rsidR="000C2490" w:rsidRDefault="000C2490" w:rsidP="00C96EBE">
            <w:r>
              <w:rPr>
                <w:sz w:val="28"/>
                <w:szCs w:val="28"/>
              </w:rPr>
              <w:t>13</w:t>
            </w:r>
            <w:r w:rsidRPr="00F9779D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07" w:type="dxa"/>
          </w:tcPr>
          <w:p w:rsidR="000C2490" w:rsidRPr="00F5192B" w:rsidRDefault="000C2490" w:rsidP="00C96EBE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школа №120</w:t>
            </w:r>
          </w:p>
        </w:tc>
        <w:tc>
          <w:tcPr>
            <w:tcW w:w="3488" w:type="dxa"/>
          </w:tcPr>
          <w:p w:rsidR="000C2490" w:rsidRPr="00F5192B" w:rsidRDefault="000C2490" w:rsidP="00C96E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ул.Декабристов,</w:t>
            </w:r>
            <w:r w:rsidRPr="00F5192B">
              <w:rPr>
                <w:sz w:val="28"/>
                <w:szCs w:val="28"/>
              </w:rPr>
              <w:t>156а</w:t>
            </w:r>
          </w:p>
        </w:tc>
        <w:tc>
          <w:tcPr>
            <w:tcW w:w="2672" w:type="dxa"/>
          </w:tcPr>
          <w:p w:rsidR="000C2490" w:rsidRDefault="000C2490" w:rsidP="000C26CC">
            <w:pPr>
              <w:rPr>
                <w:sz w:val="28"/>
                <w:szCs w:val="28"/>
              </w:rPr>
            </w:pPr>
            <w:r w:rsidRPr="00DD55A3">
              <w:rPr>
                <w:sz w:val="28"/>
                <w:szCs w:val="28"/>
              </w:rPr>
              <w:t>И.В.Загирова</w:t>
            </w:r>
          </w:p>
          <w:p w:rsidR="000C2490" w:rsidRPr="00F5192B" w:rsidRDefault="000C2490" w:rsidP="000C26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Е.М.Гарифуллина</w:t>
            </w: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 xml:space="preserve">Литература </w:t>
            </w:r>
          </w:p>
        </w:tc>
        <w:tc>
          <w:tcPr>
            <w:tcW w:w="1843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7,8,9,10,11</w:t>
            </w:r>
          </w:p>
        </w:tc>
        <w:tc>
          <w:tcPr>
            <w:tcW w:w="1843" w:type="dxa"/>
          </w:tcPr>
          <w:p w:rsidR="000C2490" w:rsidRDefault="000C2490" w:rsidP="001865E3">
            <w:r>
              <w:rPr>
                <w:sz w:val="28"/>
                <w:szCs w:val="28"/>
              </w:rPr>
              <w:t>15</w:t>
            </w:r>
            <w:r w:rsidRPr="00F9779D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07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школа №65</w:t>
            </w:r>
          </w:p>
        </w:tc>
        <w:tc>
          <w:tcPr>
            <w:tcW w:w="3488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ул.Ш.Усманова, 25а</w:t>
            </w:r>
          </w:p>
        </w:tc>
        <w:tc>
          <w:tcPr>
            <w:tcW w:w="2672" w:type="dxa"/>
          </w:tcPr>
          <w:p w:rsidR="000C2490" w:rsidRPr="00F5192B" w:rsidRDefault="000C2490" w:rsidP="009062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И.В.Загирова Н.Г.Светлова</w:t>
            </w:r>
          </w:p>
        </w:tc>
      </w:tr>
      <w:tr w:rsidR="000C2490" w:rsidRPr="00F5192B">
        <w:tc>
          <w:tcPr>
            <w:tcW w:w="2835" w:type="dxa"/>
          </w:tcPr>
          <w:p w:rsidR="000C2490" w:rsidRPr="00AC6C34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Татарский язык для учащихся школ с татарским языком обучения</w:t>
            </w:r>
          </w:p>
        </w:tc>
        <w:tc>
          <w:tcPr>
            <w:tcW w:w="1843" w:type="dxa"/>
          </w:tcPr>
          <w:p w:rsidR="000C2490" w:rsidRPr="00AC6C34" w:rsidRDefault="000C2490" w:rsidP="005B70D1">
            <w:pPr>
              <w:rPr>
                <w:sz w:val="28"/>
                <w:szCs w:val="28"/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7,8,9,10,11</w:t>
            </w:r>
          </w:p>
        </w:tc>
        <w:tc>
          <w:tcPr>
            <w:tcW w:w="1843" w:type="dxa"/>
          </w:tcPr>
          <w:p w:rsidR="000C2490" w:rsidRPr="00AC6C34" w:rsidRDefault="000C2490">
            <w:pPr>
              <w:rPr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16 декабря</w:t>
            </w:r>
          </w:p>
        </w:tc>
        <w:tc>
          <w:tcPr>
            <w:tcW w:w="2607" w:type="dxa"/>
          </w:tcPr>
          <w:p w:rsidR="000C2490" w:rsidRPr="00AC6C34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гимназия №126 Советского района</w:t>
            </w:r>
          </w:p>
        </w:tc>
        <w:tc>
          <w:tcPr>
            <w:tcW w:w="3488" w:type="dxa"/>
          </w:tcPr>
          <w:p w:rsidR="000C2490" w:rsidRPr="00AC6C34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ул.Н.Ершова, 55</w:t>
            </w:r>
          </w:p>
        </w:tc>
        <w:tc>
          <w:tcPr>
            <w:tcW w:w="2672" w:type="dxa"/>
          </w:tcPr>
          <w:p w:rsidR="000C2490" w:rsidRPr="00AC6C34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В.С.Касимова</w:t>
            </w:r>
          </w:p>
        </w:tc>
      </w:tr>
      <w:tr w:rsidR="000C2490" w:rsidRPr="00F5192B">
        <w:tc>
          <w:tcPr>
            <w:tcW w:w="2835" w:type="dxa"/>
          </w:tcPr>
          <w:p w:rsidR="000C2490" w:rsidRPr="00AC6C34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3" w:type="dxa"/>
          </w:tcPr>
          <w:p w:rsidR="000C2490" w:rsidRPr="00AC6C34" w:rsidRDefault="000C2490" w:rsidP="005B70D1">
            <w:pPr>
              <w:rPr>
                <w:sz w:val="28"/>
                <w:szCs w:val="28"/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7,8,9,10,11</w:t>
            </w:r>
          </w:p>
        </w:tc>
        <w:tc>
          <w:tcPr>
            <w:tcW w:w="1843" w:type="dxa"/>
          </w:tcPr>
          <w:p w:rsidR="000C2490" w:rsidRPr="00AC6C34" w:rsidRDefault="000C2490">
            <w:pPr>
              <w:rPr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17 декабря</w:t>
            </w:r>
          </w:p>
        </w:tc>
        <w:tc>
          <w:tcPr>
            <w:tcW w:w="2607" w:type="dxa"/>
          </w:tcPr>
          <w:p w:rsidR="000C2490" w:rsidRPr="00AC6C34" w:rsidRDefault="000C2490" w:rsidP="001865E3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ш</w:t>
            </w:r>
            <w:r w:rsidRPr="00AC6C34">
              <w:rPr>
                <w:sz w:val="28"/>
                <w:szCs w:val="28"/>
                <w:highlight w:val="yellow"/>
              </w:rPr>
              <w:t>кола №64</w:t>
            </w:r>
          </w:p>
        </w:tc>
        <w:tc>
          <w:tcPr>
            <w:tcW w:w="3488" w:type="dxa"/>
          </w:tcPr>
          <w:p w:rsidR="000C2490" w:rsidRPr="00AC6C34" w:rsidRDefault="000C2490" w:rsidP="001865E3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пр.Ямашева, 8</w:t>
            </w:r>
          </w:p>
        </w:tc>
        <w:tc>
          <w:tcPr>
            <w:tcW w:w="2672" w:type="dxa"/>
          </w:tcPr>
          <w:p w:rsidR="000C2490" w:rsidRDefault="000C2490" w:rsidP="005B70D1">
            <w:pPr>
              <w:rPr>
                <w:sz w:val="28"/>
                <w:szCs w:val="28"/>
                <w:highlight w:val="yellow"/>
              </w:rPr>
            </w:pPr>
            <w:r w:rsidRPr="00AC6C34">
              <w:rPr>
                <w:sz w:val="28"/>
                <w:szCs w:val="28"/>
                <w:highlight w:val="yellow"/>
              </w:rPr>
              <w:t>В.С.Касимова</w:t>
            </w:r>
          </w:p>
          <w:p w:rsidR="000C2490" w:rsidRDefault="000C2490" w:rsidP="0080543A">
            <w:pPr>
              <w:rPr>
                <w:sz w:val="28"/>
                <w:szCs w:val="28"/>
              </w:rPr>
            </w:pPr>
            <w:r w:rsidRPr="00B7229F">
              <w:rPr>
                <w:sz w:val="28"/>
                <w:szCs w:val="28"/>
                <w:highlight w:val="yellow"/>
              </w:rPr>
              <w:t>Л.Ш.Назиева</w:t>
            </w:r>
          </w:p>
          <w:p w:rsidR="000C2490" w:rsidRPr="00AC6C34" w:rsidRDefault="000C2490" w:rsidP="005B70D1">
            <w:pPr>
              <w:rPr>
                <w:sz w:val="28"/>
                <w:szCs w:val="28"/>
                <w:highlight w:val="yellow"/>
              </w:rPr>
            </w:pP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 язык для учащихся татар школ с русским языком обучения</w:t>
            </w:r>
          </w:p>
        </w:tc>
        <w:tc>
          <w:tcPr>
            <w:tcW w:w="1843" w:type="dxa"/>
          </w:tcPr>
          <w:p w:rsidR="000C2490" w:rsidRPr="00F5192B" w:rsidRDefault="000C2490" w:rsidP="005B70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</w:t>
            </w:r>
            <w:r w:rsidRPr="00F5192B">
              <w:rPr>
                <w:sz w:val="28"/>
                <w:szCs w:val="28"/>
              </w:rPr>
              <w:t>8,9,10,11</w:t>
            </w:r>
          </w:p>
        </w:tc>
        <w:tc>
          <w:tcPr>
            <w:tcW w:w="1843" w:type="dxa"/>
          </w:tcPr>
          <w:p w:rsidR="000C2490" w:rsidRDefault="000C2490">
            <w:r w:rsidRPr="004B2E9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8</w:t>
            </w:r>
            <w:r w:rsidRPr="004B2E9B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07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 №20</w:t>
            </w:r>
          </w:p>
        </w:tc>
        <w:tc>
          <w:tcPr>
            <w:tcW w:w="3488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ул.Колроленко,24</w:t>
            </w:r>
          </w:p>
        </w:tc>
        <w:tc>
          <w:tcPr>
            <w:tcW w:w="2672" w:type="dxa"/>
          </w:tcPr>
          <w:p w:rsidR="000C2490" w:rsidRDefault="000C2490" w:rsidP="001865E3">
            <w:pPr>
              <w:rPr>
                <w:sz w:val="28"/>
                <w:szCs w:val="28"/>
              </w:rPr>
            </w:pPr>
            <w:r w:rsidRPr="00000019">
              <w:rPr>
                <w:sz w:val="28"/>
                <w:szCs w:val="28"/>
              </w:rPr>
              <w:t>В.С.Касимова</w:t>
            </w:r>
          </w:p>
          <w:p w:rsidR="000C2490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Л.Ш.Назиева</w:t>
            </w:r>
          </w:p>
          <w:p w:rsidR="000C2490" w:rsidRDefault="000C2490" w:rsidP="001865E3">
            <w:pPr>
              <w:rPr>
                <w:sz w:val="28"/>
                <w:szCs w:val="28"/>
              </w:rPr>
            </w:pPr>
          </w:p>
          <w:p w:rsidR="000C2490" w:rsidRPr="00000019" w:rsidRDefault="000C2490" w:rsidP="001865E3">
            <w:pPr>
              <w:rPr>
                <w:sz w:val="28"/>
                <w:szCs w:val="28"/>
              </w:rPr>
            </w:pP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Татарская литература для учащихся татар школ с русским языком обучения</w:t>
            </w:r>
          </w:p>
        </w:tc>
        <w:tc>
          <w:tcPr>
            <w:tcW w:w="1843" w:type="dxa"/>
          </w:tcPr>
          <w:p w:rsidR="000C2490" w:rsidRPr="00F5192B" w:rsidRDefault="000C2490" w:rsidP="005B70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</w:t>
            </w:r>
            <w:r w:rsidRPr="00F5192B">
              <w:rPr>
                <w:sz w:val="28"/>
                <w:szCs w:val="28"/>
              </w:rPr>
              <w:t>8,9,10,11</w:t>
            </w:r>
          </w:p>
        </w:tc>
        <w:tc>
          <w:tcPr>
            <w:tcW w:w="1843" w:type="dxa"/>
          </w:tcPr>
          <w:p w:rsidR="000C2490" w:rsidRDefault="000C2490">
            <w:r w:rsidRPr="004B2E9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9</w:t>
            </w:r>
            <w:r w:rsidRPr="004B2E9B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07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 №2</w:t>
            </w:r>
          </w:p>
        </w:tc>
        <w:tc>
          <w:tcPr>
            <w:tcW w:w="3488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>Ш.Усманова,</w:t>
            </w:r>
            <w:r w:rsidRPr="00F5192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672" w:type="dxa"/>
          </w:tcPr>
          <w:p w:rsidR="000C2490" w:rsidRDefault="000C2490" w:rsidP="00000019">
            <w:pPr>
              <w:rPr>
                <w:sz w:val="28"/>
                <w:szCs w:val="28"/>
              </w:rPr>
            </w:pPr>
            <w:r w:rsidRPr="00000019">
              <w:rPr>
                <w:sz w:val="28"/>
                <w:szCs w:val="28"/>
              </w:rPr>
              <w:t>В.С.Касимова</w:t>
            </w:r>
          </w:p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Л.Ш.Назиева</w:t>
            </w:r>
          </w:p>
        </w:tc>
      </w:tr>
      <w:tr w:rsidR="000C2490" w:rsidRPr="00F5192B">
        <w:tc>
          <w:tcPr>
            <w:tcW w:w="2835" w:type="dxa"/>
          </w:tcPr>
          <w:p w:rsidR="000C2490" w:rsidRPr="000A7401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Арабский, турецкий языки</w:t>
            </w:r>
          </w:p>
        </w:tc>
        <w:tc>
          <w:tcPr>
            <w:tcW w:w="1843" w:type="dxa"/>
          </w:tcPr>
          <w:p w:rsidR="000C2490" w:rsidRPr="000A7401" w:rsidRDefault="000C2490" w:rsidP="005B70D1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7,8,9,10,11</w:t>
            </w:r>
          </w:p>
        </w:tc>
        <w:tc>
          <w:tcPr>
            <w:tcW w:w="1843" w:type="dxa"/>
          </w:tcPr>
          <w:p w:rsidR="000C2490" w:rsidRPr="000A7401" w:rsidRDefault="000C2490">
            <w:pPr>
              <w:rPr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20 декабря</w:t>
            </w:r>
          </w:p>
        </w:tc>
        <w:tc>
          <w:tcPr>
            <w:tcW w:w="2607" w:type="dxa"/>
          </w:tcPr>
          <w:p w:rsidR="000C2490" w:rsidRPr="000A7401" w:rsidRDefault="000C2490" w:rsidP="005C50B5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школа №10 Приволжского района</w:t>
            </w:r>
          </w:p>
        </w:tc>
        <w:tc>
          <w:tcPr>
            <w:tcW w:w="3488" w:type="dxa"/>
          </w:tcPr>
          <w:p w:rsidR="000C2490" w:rsidRPr="00137FC0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137FC0">
              <w:rPr>
                <w:sz w:val="28"/>
                <w:szCs w:val="28"/>
                <w:highlight w:val="yellow"/>
              </w:rPr>
              <w:t>ул.Бр.Касимовых,14</w:t>
            </w:r>
          </w:p>
        </w:tc>
        <w:tc>
          <w:tcPr>
            <w:tcW w:w="2672" w:type="dxa"/>
          </w:tcPr>
          <w:p w:rsidR="000C2490" w:rsidRPr="000A7401" w:rsidRDefault="000C2490" w:rsidP="00000019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В.С.Касимова</w:t>
            </w:r>
          </w:p>
          <w:p w:rsidR="000C2490" w:rsidRPr="000A7401" w:rsidRDefault="000C2490" w:rsidP="001865E3">
            <w:pPr>
              <w:rPr>
                <w:sz w:val="28"/>
                <w:szCs w:val="28"/>
                <w:highlight w:val="yellow"/>
              </w:rPr>
            </w:pPr>
          </w:p>
        </w:tc>
      </w:tr>
      <w:tr w:rsidR="000C2490" w:rsidRPr="00F5192B">
        <w:tc>
          <w:tcPr>
            <w:tcW w:w="2835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</w:tcPr>
          <w:p w:rsidR="000C2490" w:rsidRPr="00F5192B" w:rsidRDefault="000C2490" w:rsidP="005B70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</w:t>
            </w:r>
            <w:r w:rsidRPr="00F5192B">
              <w:rPr>
                <w:sz w:val="28"/>
                <w:szCs w:val="28"/>
              </w:rPr>
              <w:t>8,9,10,11</w:t>
            </w:r>
          </w:p>
        </w:tc>
        <w:tc>
          <w:tcPr>
            <w:tcW w:w="1843" w:type="dxa"/>
          </w:tcPr>
          <w:p w:rsidR="000C2490" w:rsidRDefault="000C2490">
            <w:r>
              <w:rPr>
                <w:sz w:val="28"/>
                <w:szCs w:val="28"/>
              </w:rPr>
              <w:t>22</w:t>
            </w:r>
            <w:r w:rsidRPr="004B2E9B">
              <w:rPr>
                <w:sz w:val="28"/>
                <w:szCs w:val="28"/>
              </w:rPr>
              <w:t xml:space="preserve"> декабря</w:t>
            </w:r>
          </w:p>
        </w:tc>
        <w:tc>
          <w:tcPr>
            <w:tcW w:w="2607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 №70</w:t>
            </w:r>
          </w:p>
        </w:tc>
        <w:tc>
          <w:tcPr>
            <w:tcW w:w="3488" w:type="dxa"/>
          </w:tcPr>
          <w:p w:rsidR="000C2490" w:rsidRPr="00F5192B" w:rsidRDefault="000C2490" w:rsidP="001865E3">
            <w:pPr>
              <w:rPr>
                <w:sz w:val="28"/>
                <w:szCs w:val="28"/>
              </w:rPr>
            </w:pPr>
            <w:r w:rsidRPr="00F5192B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>Краснококшайская,178</w:t>
            </w:r>
          </w:p>
        </w:tc>
        <w:tc>
          <w:tcPr>
            <w:tcW w:w="2672" w:type="dxa"/>
          </w:tcPr>
          <w:p w:rsidR="000C2490" w:rsidRDefault="000C2490" w:rsidP="00000019">
            <w:pPr>
              <w:rPr>
                <w:sz w:val="28"/>
                <w:szCs w:val="28"/>
              </w:rPr>
            </w:pPr>
            <w:r w:rsidRPr="00000019">
              <w:rPr>
                <w:sz w:val="28"/>
                <w:szCs w:val="28"/>
              </w:rPr>
              <w:t>В.С.Касимова</w:t>
            </w:r>
          </w:p>
          <w:p w:rsidR="000C2490" w:rsidRPr="00F5192B" w:rsidRDefault="000C2490" w:rsidP="001865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Л.Ш.Назиева</w:t>
            </w:r>
          </w:p>
        </w:tc>
      </w:tr>
      <w:tr w:rsidR="000C2490" w:rsidRPr="00F5192B">
        <w:tc>
          <w:tcPr>
            <w:tcW w:w="2835" w:type="dxa"/>
          </w:tcPr>
          <w:p w:rsidR="000C2490" w:rsidRPr="000A7401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3" w:type="dxa"/>
          </w:tcPr>
          <w:p w:rsidR="000C2490" w:rsidRPr="000A7401" w:rsidRDefault="000C2490" w:rsidP="005B70D1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7,8,9,10,11</w:t>
            </w:r>
          </w:p>
        </w:tc>
        <w:tc>
          <w:tcPr>
            <w:tcW w:w="1843" w:type="dxa"/>
          </w:tcPr>
          <w:p w:rsidR="000C2490" w:rsidRPr="000A7401" w:rsidRDefault="000C2490">
            <w:pPr>
              <w:rPr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23 декабря</w:t>
            </w:r>
          </w:p>
        </w:tc>
        <w:tc>
          <w:tcPr>
            <w:tcW w:w="2607" w:type="dxa"/>
          </w:tcPr>
          <w:p w:rsidR="000C2490" w:rsidRPr="000A7401" w:rsidRDefault="000C2490" w:rsidP="001865E3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школа №1 Вахитовского района</w:t>
            </w:r>
          </w:p>
        </w:tc>
        <w:tc>
          <w:tcPr>
            <w:tcW w:w="3488" w:type="dxa"/>
          </w:tcPr>
          <w:p w:rsidR="000C2490" w:rsidRPr="0080543A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80543A">
              <w:rPr>
                <w:sz w:val="28"/>
                <w:szCs w:val="28"/>
                <w:highlight w:val="yellow"/>
              </w:rPr>
              <w:t>ул.Лево-булачная,14</w:t>
            </w:r>
          </w:p>
        </w:tc>
        <w:tc>
          <w:tcPr>
            <w:tcW w:w="2672" w:type="dxa"/>
          </w:tcPr>
          <w:p w:rsidR="000C2490" w:rsidRPr="000A7401" w:rsidRDefault="000C2490" w:rsidP="00000019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В.С.Касимова</w:t>
            </w:r>
          </w:p>
          <w:p w:rsidR="000C2490" w:rsidRPr="000A7401" w:rsidRDefault="000C2490" w:rsidP="001865E3">
            <w:pPr>
              <w:rPr>
                <w:sz w:val="28"/>
                <w:szCs w:val="28"/>
                <w:highlight w:val="yellow"/>
              </w:rPr>
            </w:pPr>
          </w:p>
        </w:tc>
      </w:tr>
      <w:tr w:rsidR="000C2490" w:rsidRPr="00F5192B">
        <w:tc>
          <w:tcPr>
            <w:tcW w:w="2835" w:type="dxa"/>
          </w:tcPr>
          <w:p w:rsidR="000C2490" w:rsidRPr="000A7401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Русская литература язык для учащихся школ с родным (нерусским) языком обучения</w:t>
            </w:r>
          </w:p>
        </w:tc>
        <w:tc>
          <w:tcPr>
            <w:tcW w:w="1843" w:type="dxa"/>
          </w:tcPr>
          <w:p w:rsidR="000C2490" w:rsidRPr="000A7401" w:rsidRDefault="000C2490" w:rsidP="005B70D1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7,8,9,10,11</w:t>
            </w:r>
          </w:p>
        </w:tc>
        <w:tc>
          <w:tcPr>
            <w:tcW w:w="1843" w:type="dxa"/>
          </w:tcPr>
          <w:p w:rsidR="000C2490" w:rsidRPr="000A7401" w:rsidRDefault="000C2490">
            <w:pPr>
              <w:rPr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24 декабря</w:t>
            </w:r>
          </w:p>
        </w:tc>
        <w:tc>
          <w:tcPr>
            <w:tcW w:w="2607" w:type="dxa"/>
          </w:tcPr>
          <w:p w:rsidR="000C2490" w:rsidRPr="000A7401" w:rsidRDefault="000C2490" w:rsidP="001865E3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школа №112 Авиастроительногорайона</w:t>
            </w:r>
          </w:p>
        </w:tc>
        <w:tc>
          <w:tcPr>
            <w:tcW w:w="3488" w:type="dxa"/>
          </w:tcPr>
          <w:p w:rsidR="000C2490" w:rsidRPr="000A7401" w:rsidRDefault="000C2490" w:rsidP="001865E3">
            <w:pPr>
              <w:rPr>
                <w:sz w:val="28"/>
                <w:szCs w:val="28"/>
                <w:highlight w:val="yellow"/>
              </w:rPr>
            </w:pPr>
            <w:r w:rsidRPr="0080543A">
              <w:rPr>
                <w:sz w:val="28"/>
                <w:szCs w:val="28"/>
                <w:highlight w:val="yellow"/>
              </w:rPr>
              <w:t>ул.Лядова,16</w:t>
            </w:r>
          </w:p>
        </w:tc>
        <w:tc>
          <w:tcPr>
            <w:tcW w:w="2672" w:type="dxa"/>
          </w:tcPr>
          <w:p w:rsidR="000C2490" w:rsidRPr="000A7401" w:rsidRDefault="000C2490" w:rsidP="000A7401">
            <w:pPr>
              <w:rPr>
                <w:sz w:val="28"/>
                <w:szCs w:val="28"/>
                <w:highlight w:val="yellow"/>
              </w:rPr>
            </w:pPr>
            <w:r w:rsidRPr="000A7401">
              <w:rPr>
                <w:sz w:val="28"/>
                <w:szCs w:val="28"/>
                <w:highlight w:val="yellow"/>
              </w:rPr>
              <w:t>В.С.Касимова</w:t>
            </w:r>
          </w:p>
          <w:p w:rsidR="000C2490" w:rsidRPr="000A7401" w:rsidRDefault="000C2490" w:rsidP="000A7401">
            <w:pPr>
              <w:rPr>
                <w:sz w:val="28"/>
                <w:szCs w:val="28"/>
              </w:rPr>
            </w:pPr>
          </w:p>
        </w:tc>
      </w:tr>
    </w:tbl>
    <w:p w:rsidR="000C2490" w:rsidRDefault="000C2490">
      <w:bookmarkStart w:id="0" w:name="_GoBack"/>
      <w:bookmarkEnd w:id="0"/>
    </w:p>
    <w:sectPr w:rsidR="000C2490" w:rsidSect="00CA162F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64CF"/>
    <w:rsid w:val="00000019"/>
    <w:rsid w:val="00040CB6"/>
    <w:rsid w:val="000522CA"/>
    <w:rsid w:val="00080CD5"/>
    <w:rsid w:val="000A4F37"/>
    <w:rsid w:val="000A7401"/>
    <w:rsid w:val="000C2490"/>
    <w:rsid w:val="000C26CC"/>
    <w:rsid w:val="000E429D"/>
    <w:rsid w:val="000F51E5"/>
    <w:rsid w:val="000F6D17"/>
    <w:rsid w:val="0010185B"/>
    <w:rsid w:val="00113A8D"/>
    <w:rsid w:val="00137FC0"/>
    <w:rsid w:val="00175927"/>
    <w:rsid w:val="001865E3"/>
    <w:rsid w:val="001B1738"/>
    <w:rsid w:val="001C1E52"/>
    <w:rsid w:val="001C20D9"/>
    <w:rsid w:val="001C701D"/>
    <w:rsid w:val="001C7A0D"/>
    <w:rsid w:val="001E2F6A"/>
    <w:rsid w:val="001F1F81"/>
    <w:rsid w:val="001F6EAD"/>
    <w:rsid w:val="002034FF"/>
    <w:rsid w:val="00232A39"/>
    <w:rsid w:val="0025481D"/>
    <w:rsid w:val="00277432"/>
    <w:rsid w:val="002A4172"/>
    <w:rsid w:val="002B3A27"/>
    <w:rsid w:val="002E1852"/>
    <w:rsid w:val="002F616F"/>
    <w:rsid w:val="002F7A4B"/>
    <w:rsid w:val="00337E08"/>
    <w:rsid w:val="00356D0D"/>
    <w:rsid w:val="003601CE"/>
    <w:rsid w:val="00366160"/>
    <w:rsid w:val="003B03C6"/>
    <w:rsid w:val="003B75F3"/>
    <w:rsid w:val="003C6110"/>
    <w:rsid w:val="003D250B"/>
    <w:rsid w:val="003F6006"/>
    <w:rsid w:val="0041679F"/>
    <w:rsid w:val="00421CC4"/>
    <w:rsid w:val="00441E6C"/>
    <w:rsid w:val="00455F95"/>
    <w:rsid w:val="004A6029"/>
    <w:rsid w:val="004B2E9B"/>
    <w:rsid w:val="005256DC"/>
    <w:rsid w:val="0055117B"/>
    <w:rsid w:val="00572B67"/>
    <w:rsid w:val="005A795F"/>
    <w:rsid w:val="005A7D32"/>
    <w:rsid w:val="005B70D1"/>
    <w:rsid w:val="005C50B5"/>
    <w:rsid w:val="005E3B5A"/>
    <w:rsid w:val="005E7639"/>
    <w:rsid w:val="006328DE"/>
    <w:rsid w:val="00640A66"/>
    <w:rsid w:val="006424E4"/>
    <w:rsid w:val="0064359F"/>
    <w:rsid w:val="00644409"/>
    <w:rsid w:val="00664AEB"/>
    <w:rsid w:val="00672E8C"/>
    <w:rsid w:val="006833D8"/>
    <w:rsid w:val="006A4A01"/>
    <w:rsid w:val="006C23EC"/>
    <w:rsid w:val="00732ECC"/>
    <w:rsid w:val="00783062"/>
    <w:rsid w:val="007B7793"/>
    <w:rsid w:val="007B7AAF"/>
    <w:rsid w:val="007C06EF"/>
    <w:rsid w:val="007C15B8"/>
    <w:rsid w:val="007E3857"/>
    <w:rsid w:val="007E7100"/>
    <w:rsid w:val="00801374"/>
    <w:rsid w:val="0080543A"/>
    <w:rsid w:val="00815036"/>
    <w:rsid w:val="00823BC6"/>
    <w:rsid w:val="0082503E"/>
    <w:rsid w:val="00825EED"/>
    <w:rsid w:val="0083581F"/>
    <w:rsid w:val="00861C74"/>
    <w:rsid w:val="00867364"/>
    <w:rsid w:val="008A7E03"/>
    <w:rsid w:val="008C4EB5"/>
    <w:rsid w:val="008F0AD1"/>
    <w:rsid w:val="008F145B"/>
    <w:rsid w:val="00906256"/>
    <w:rsid w:val="00940A55"/>
    <w:rsid w:val="00945E2A"/>
    <w:rsid w:val="009470CF"/>
    <w:rsid w:val="0097473F"/>
    <w:rsid w:val="00983946"/>
    <w:rsid w:val="009F348C"/>
    <w:rsid w:val="00AC6C34"/>
    <w:rsid w:val="00AD22F3"/>
    <w:rsid w:val="00AD231C"/>
    <w:rsid w:val="00B30A19"/>
    <w:rsid w:val="00B40B5A"/>
    <w:rsid w:val="00B568E2"/>
    <w:rsid w:val="00B7229F"/>
    <w:rsid w:val="00B75ADB"/>
    <w:rsid w:val="00B81D2E"/>
    <w:rsid w:val="00C10EFB"/>
    <w:rsid w:val="00C3197F"/>
    <w:rsid w:val="00C6127C"/>
    <w:rsid w:val="00C640F9"/>
    <w:rsid w:val="00C96857"/>
    <w:rsid w:val="00C96EBE"/>
    <w:rsid w:val="00CA162F"/>
    <w:rsid w:val="00CA280D"/>
    <w:rsid w:val="00CB6BE0"/>
    <w:rsid w:val="00CD5421"/>
    <w:rsid w:val="00D41313"/>
    <w:rsid w:val="00D56D02"/>
    <w:rsid w:val="00DD55A3"/>
    <w:rsid w:val="00DE4F11"/>
    <w:rsid w:val="00E064CF"/>
    <w:rsid w:val="00E0792C"/>
    <w:rsid w:val="00E13DE5"/>
    <w:rsid w:val="00E15E98"/>
    <w:rsid w:val="00E4255F"/>
    <w:rsid w:val="00E54090"/>
    <w:rsid w:val="00E75E47"/>
    <w:rsid w:val="00E948C5"/>
    <w:rsid w:val="00F10F30"/>
    <w:rsid w:val="00F1113D"/>
    <w:rsid w:val="00F23FF2"/>
    <w:rsid w:val="00F5192B"/>
    <w:rsid w:val="00F765B6"/>
    <w:rsid w:val="00F9779D"/>
    <w:rsid w:val="00FC5C86"/>
    <w:rsid w:val="00FC6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4CF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363</TotalTime>
  <Pages>3</Pages>
  <Words>623</Words>
  <Characters>3556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Галеевна</dc:creator>
  <cp:keywords/>
  <dc:description/>
  <cp:lastModifiedBy>Ray</cp:lastModifiedBy>
  <cp:revision>149</cp:revision>
  <cp:lastPrinted>2014-11-07T10:12:00Z</cp:lastPrinted>
  <dcterms:created xsi:type="dcterms:W3CDTF">2013-11-13T06:08:00Z</dcterms:created>
  <dcterms:modified xsi:type="dcterms:W3CDTF">2014-11-07T12:16:00Z</dcterms:modified>
</cp:coreProperties>
</file>